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BF" w:rsidRDefault="00C57CBF" w:rsidP="005F72E4">
      <w:pPr>
        <w:rPr>
          <w:noProof/>
          <w:lang w:eastAsia="ja-JP"/>
        </w:rPr>
      </w:pPr>
      <w:bookmarkStart w:id="0" w:name="_GoBack"/>
      <w:bookmarkEnd w:id="0"/>
      <w:r>
        <w:rPr>
          <w:noProof/>
          <w:szCs w:val="22"/>
          <w:lang w:eastAsia="ja-JP"/>
        </w:rPr>
        <w:drawing>
          <wp:anchor distT="0" distB="0" distL="114300" distR="114300" simplePos="0" relativeHeight="251659264" behindDoc="0" locked="0" layoutInCell="1" allowOverlap="1" wp14:anchorId="103788B7" wp14:editId="3D848D34">
            <wp:simplePos x="0" y="0"/>
            <wp:positionH relativeFrom="page">
              <wp:posOffset>8599805</wp:posOffset>
            </wp:positionH>
            <wp:positionV relativeFrom="page">
              <wp:posOffset>805180</wp:posOffset>
            </wp:positionV>
            <wp:extent cx="956945" cy="878205"/>
            <wp:effectExtent l="0" t="0" r="0" b="0"/>
            <wp:wrapNone/>
            <wp:docPr id="2" name="図 2" descr="C:\Users\生活介護\Desktop\松江用\ホームページ\omot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生活介護\Desktop\松江用\ホームページ\omoto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D0DE81" wp14:editId="59F4B8AE">
                <wp:simplePos x="0" y="0"/>
                <wp:positionH relativeFrom="page">
                  <wp:posOffset>7431405</wp:posOffset>
                </wp:positionH>
                <wp:positionV relativeFrom="page">
                  <wp:posOffset>519430</wp:posOffset>
                </wp:positionV>
                <wp:extent cx="264795" cy="6409055"/>
                <wp:effectExtent l="0" t="0" r="1905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64795" cy="64090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left:0;text-align:left;margin-left:585.15pt;margin-top:40.9pt;width:20.85pt;height:504.65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" fillcolor="#17365d [2415]" stroked="f" strokecolor="#c9f" strokeweight="1.5pt">
                <w10:wrap anchorx="page" anchory="page"/>
              </v:rect>
            </w:pict>
          </mc:Fallback>
        </mc:AlternateContent>
      </w:r>
      <w:r w:rsidR="001D34E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5DBF6F" wp14:editId="5385BF18">
                <wp:simplePos x="0" y="0"/>
                <wp:positionH relativeFrom="page">
                  <wp:posOffset>6454215</wp:posOffset>
                </wp:positionH>
                <wp:positionV relativeFrom="page">
                  <wp:posOffset>2321560</wp:posOffset>
                </wp:positionV>
                <wp:extent cx="251012" cy="233083"/>
                <wp:effectExtent l="19050" t="0" r="15875" b="3365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330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508.2pt;margin-top:182.8pt;width:19.75pt;height:18.35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" adj="10800" fillcolor="red" strokecolor="red" strokeweight="2pt">
                <w10:wrap anchorx="page" anchory="page"/>
              </v:shape>
            </w:pict>
          </mc:Fallback>
        </mc:AlternateContent>
      </w:r>
      <w:r w:rsidR="0020622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0D748" wp14:editId="344FBDA6">
                <wp:simplePos x="0" y="0"/>
                <wp:positionH relativeFrom="page">
                  <wp:posOffset>9439835</wp:posOffset>
                </wp:positionH>
                <wp:positionV relativeFrom="page">
                  <wp:posOffset>3765176</wp:posOffset>
                </wp:positionV>
                <wp:extent cx="822960" cy="241935"/>
                <wp:effectExtent l="0" t="0" r="15240" b="247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ED8" w:rsidRPr="00D35ED8" w:rsidRDefault="00D35ED8" w:rsidP="00D35ED8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35ED8">
                              <w:rPr>
                                <w:rFonts w:ascii="HGP明朝E" w:eastAsia="HGP明朝E" w:hAnsi="HGP明朝E" w:hint="eastAsia"/>
                                <w:sz w:val="16"/>
                                <w:szCs w:val="16"/>
                                <w:lang w:eastAsia="ja-JP"/>
                              </w:rPr>
                              <w:t>おもと園本部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743.3pt;margin-top:296.45pt;width:64.8pt;height:19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" fillcolor="white [3201]" strokeweight=".5pt">
                <v:textbox>
                  <w:txbxContent>
                    <w:p w:rsidR="00D35ED8" w:rsidRPr="00D35ED8" w:rsidRDefault="00D35ED8" w:rsidP="00D35ED8">
                      <w:pPr>
                        <w:jc w:val="center"/>
                        <w:rPr>
                          <w:rFonts w:ascii="HGP明朝E" w:eastAsia="HGP明朝E" w:hAnsi="HGP明朝E"/>
                          <w:sz w:val="16"/>
                          <w:szCs w:val="16"/>
                          <w:lang w:eastAsia="ja-JP"/>
                        </w:rPr>
                      </w:pPr>
                      <w:r w:rsidRPr="00D35ED8">
                        <w:rPr>
                          <w:rFonts w:ascii="HGP明朝E" w:eastAsia="HGP明朝E" w:hAnsi="HGP明朝E" w:hint="eastAsia"/>
                          <w:sz w:val="16"/>
                          <w:szCs w:val="16"/>
                          <w:lang w:eastAsia="ja-JP"/>
                        </w:rPr>
                        <w:t>おもと園本部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622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2B50A2" wp14:editId="02C15410">
                <wp:simplePos x="0" y="0"/>
                <wp:positionH relativeFrom="page">
                  <wp:posOffset>9349740</wp:posOffset>
                </wp:positionH>
                <wp:positionV relativeFrom="page">
                  <wp:posOffset>5539740</wp:posOffset>
                </wp:positionV>
                <wp:extent cx="912495" cy="241935"/>
                <wp:effectExtent l="0" t="0" r="20955" b="247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ED8" w:rsidRPr="00D35ED8" w:rsidRDefault="00D35ED8" w:rsidP="00D35ED8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35ED8">
                              <w:rPr>
                                <w:rFonts w:ascii="HGP明朝E" w:eastAsia="HGP明朝E" w:hAnsi="HGP明朝E" w:hint="eastAsia"/>
                                <w:sz w:val="16"/>
                                <w:szCs w:val="16"/>
                                <w:lang w:eastAsia="ja-JP"/>
                              </w:rPr>
                              <w:t>グループホーム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margin-left:736.2pt;margin-top:436.2pt;width:71.85pt;height:19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" fillcolor="white [3201]" strokeweight=".5pt">
                <v:textbox>
                  <w:txbxContent>
                    <w:p w:rsidR="00D35ED8" w:rsidRPr="00D35ED8" w:rsidRDefault="00D35ED8" w:rsidP="00D35ED8">
                      <w:pPr>
                        <w:jc w:val="center"/>
                        <w:rPr>
                          <w:rFonts w:ascii="HGP明朝E" w:eastAsia="HGP明朝E" w:hAnsi="HGP明朝E"/>
                          <w:sz w:val="16"/>
                          <w:szCs w:val="16"/>
                          <w:lang w:eastAsia="ja-JP"/>
                        </w:rPr>
                      </w:pPr>
                      <w:r w:rsidRPr="00D35ED8">
                        <w:rPr>
                          <w:rFonts w:ascii="HGP明朝E" w:eastAsia="HGP明朝E" w:hAnsi="HGP明朝E" w:hint="eastAsia"/>
                          <w:sz w:val="16"/>
                          <w:szCs w:val="16"/>
                          <w:lang w:eastAsia="ja-JP"/>
                        </w:rPr>
                        <w:t>グループホーム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579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C28B01" wp14:editId="3B5B911D">
                <wp:simplePos x="0" y="0"/>
                <wp:positionH relativeFrom="page">
                  <wp:posOffset>275665</wp:posOffset>
                </wp:positionH>
                <wp:positionV relativeFrom="page">
                  <wp:posOffset>805815</wp:posOffset>
                </wp:positionV>
                <wp:extent cx="3065780" cy="6349365"/>
                <wp:effectExtent l="0" t="0" r="0" b="0"/>
                <wp:wrapNone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634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797" w:rsidRPr="00485797" w:rsidRDefault="003C77B7" w:rsidP="00485797">
                            <w:pPr>
                              <w:pStyle w:val="BodyText1"/>
                              <w:spacing w:after="120"/>
                              <w:ind w:firstLineChars="100" w:firstLine="235"/>
                              <w:rPr>
                                <w:rFonts w:ascii="HGP明朝E" w:eastAsia="HGP明朝E" w:hAnsi="HGP明朝E"/>
                                <w:sz w:val="24"/>
                                <w:lang w:eastAsia="ja-JP"/>
                              </w:rPr>
                            </w:pPr>
                            <w:r w:rsidRPr="00485797">
                              <w:rPr>
                                <w:rFonts w:ascii="HGP明朝E" w:eastAsia="HGP明朝E" w:hAnsi="HGP明朝E" w:hint="eastAsia"/>
                                <w:sz w:val="24"/>
                                <w:lang w:eastAsia="ja-JP"/>
                              </w:rPr>
                              <w:t>■　概　要</w:t>
                            </w:r>
                          </w:p>
                          <w:p w:rsidR="003C77B7" w:rsidRPr="00C14F10" w:rsidRDefault="003C77B7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>・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b/>
                                <w:sz w:val="21"/>
                                <w:lang w:eastAsia="ja-JP"/>
                              </w:rPr>
                              <w:t>就労継続支援Ｂ型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 xml:space="preserve">　(　定員２４名　)</w:t>
                            </w:r>
                            <w:r w:rsidR="0018041F"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 xml:space="preserve">　</w:t>
                            </w:r>
                            <w:r w:rsidR="0018041F"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</w:t>
                            </w:r>
                            <w:r w:rsid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　</w:t>
                            </w:r>
                            <w:r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作業内容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(　みかんジュース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の</w:t>
                            </w:r>
                            <w:r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製造販売・内職作業　)</w:t>
                            </w:r>
                          </w:p>
                          <w:p w:rsidR="00BD09DB" w:rsidRPr="00485797" w:rsidRDefault="00BD09DB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個別支援計画に基づき、利用者様の自立した日常生活、又は社会生活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を営むことが出来るよう就労の機会を提供すると共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に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生産活動を通じて、その知識及び　能力の向上を目指して必要な訓練を提供していきます。</w:t>
                            </w:r>
                            <w:r w:rsidR="00485797"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主な</w:t>
                            </w:r>
                            <w:r w:rsidR="00485797"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作業としては、みかんジュースの製造・販売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や、</w:t>
                            </w:r>
                            <w:r w:rsidR="00485797" w:rsidRP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各種内職作業です。</w:t>
                            </w:r>
                          </w:p>
                          <w:p w:rsidR="00485797" w:rsidRPr="00485797" w:rsidRDefault="00485797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6"/>
                                <w:lang w:eastAsia="ja-JP"/>
                              </w:rPr>
                            </w:pPr>
                          </w:p>
                          <w:p w:rsidR="00B52A6B" w:rsidRPr="00C14F10" w:rsidRDefault="0018041F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>・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b/>
                                <w:sz w:val="21"/>
                                <w:lang w:eastAsia="ja-JP"/>
                              </w:rPr>
                              <w:t>生活介護事業所</w:t>
                            </w:r>
                            <w:r w:rsidR="00B52A6B"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 xml:space="preserve">(　定員16名　)　</w:t>
                            </w:r>
                            <w:r w:rsidR="00485797" w:rsidRPr="00485797">
                              <w:rPr>
                                <w:rFonts w:ascii="HGP明朝E" w:eastAsia="HGP明朝E" w:hAnsi="HGP明朝E"/>
                                <w:sz w:val="21"/>
                                <w:lang w:eastAsia="ja-JP"/>
                              </w:rPr>
                              <w:t xml:space="preserve"> </w:t>
                            </w:r>
                            <w:r w:rsidR="00485797"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 xml:space="preserve">　　</w:t>
                            </w:r>
                            <w:r w:rsidR="00485797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　　　　　　　　　　　　</w:t>
                            </w:r>
                            <w:r w:rsidR="00B52A6B"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作業内容</w:t>
                            </w:r>
                            <w:r w:rsid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　　　　　　　　　　　　　　　　　　　　　　　　　</w:t>
                            </w:r>
                            <w:r w:rsidR="00B52A6B"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(内職作業・創作活動[陶芸、絵画、他]・</w:t>
                            </w:r>
                            <w:r w:rsid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農耕作業・うどん製造</w:t>
                            </w:r>
                            <w:r w:rsidR="00B52A6B" w:rsidRPr="00C14F10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)</w:t>
                            </w:r>
                          </w:p>
                          <w:p w:rsidR="005E7B4C" w:rsidRDefault="00BD09DB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個別支援計画に基づき、利用者様一人ひとりの適正に応じた日中活動を通じて、日々の生活に一定のリズムと潤いを提供します。靴下や米袋の内職作業や、アート活動として、絵画制作や陶芸作品づくりなどをして、イベントで展示や販売をしています。</w:t>
                            </w:r>
                          </w:p>
                          <w:p w:rsidR="00485797" w:rsidRDefault="00485797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</w:p>
                          <w:p w:rsidR="00C14F10" w:rsidRPr="00C14F10" w:rsidRDefault="00C14F10" w:rsidP="00C14F10">
                            <w:pPr>
                              <w:pStyle w:val="BodyText1"/>
                              <w:spacing w:after="120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>・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b/>
                                <w:sz w:val="21"/>
                                <w:lang w:eastAsia="ja-JP"/>
                              </w:rPr>
                              <w:t>共同生活援助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>(　グループホーム　)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b/>
                                <w:sz w:val="21"/>
                                <w:lang w:eastAsia="ja-JP"/>
                              </w:rPr>
                              <w:t xml:space="preserve">　</w:t>
                            </w:r>
                            <w:r w:rsidRPr="00485797">
                              <w:rPr>
                                <w:rFonts w:ascii="HGP明朝E" w:eastAsia="HGP明朝E" w:hAnsi="HGP明朝E" w:hint="eastAsia"/>
                                <w:sz w:val="21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 xml:space="preserve">　　　　　　　　　　　　　</w:t>
                            </w:r>
                            <w:r w:rsidRPr="00C14F10">
                              <w:rPr>
                                <w:rFonts w:ascii="HGP明朝E" w:eastAsia="HGP明朝E" w:hAnsi="HGP明朝E"/>
                                <w:sz w:val="18"/>
                                <w:szCs w:val="28"/>
                                <w:lang w:eastAsia="ja-JP"/>
                              </w:rPr>
                              <w:t>障害のある方に対して、主に夜間・休日において共同生活を営む住居で　相談、入浴、排せつ又は食事の介護　その他の日常生活上の援助を行っています。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18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  <w:r w:rsidRPr="00C14F10">
                              <w:rPr>
                                <w:rFonts w:ascii="HGP明朝E" w:eastAsia="HGP明朝E" w:hAnsi="HGP明朝E"/>
                                <w:sz w:val="18"/>
                                <w:szCs w:val="28"/>
                                <w:lang w:eastAsia="ja-JP"/>
                              </w:rPr>
                              <w:t>当事業所は有田川町に５ヵ所の共同生活住居を設置しています。</w:t>
                            </w:r>
                            <w:r w:rsidR="005E7B4C">
                              <w:rPr>
                                <w:rFonts w:ascii="HGP明朝E" w:eastAsia="HGP明朝E" w:hAnsi="HGP明朝E" w:hint="eastAsia"/>
                                <w:sz w:val="18"/>
                                <w:szCs w:val="28"/>
                                <w:lang w:eastAsia="ja-JP"/>
                              </w:rPr>
                              <w:t xml:space="preserve">　　　　　　　　　　　　　【対象者】知的障害者・精神障害者・身体障害者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8" type="#_x0000_t202" style="position:absolute;margin-left:21.7pt;margin-top:63.45pt;width:241.4pt;height:499.9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pRuw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" filled="f" stroked="f">
                <v:textbox>
                  <w:txbxContent>
                    <w:p w:rsidR="00485797" w:rsidRPr="00485797" w:rsidRDefault="003C77B7" w:rsidP="00485797">
                      <w:pPr>
                        <w:pStyle w:val="BodyText1"/>
                        <w:spacing w:after="120"/>
                        <w:ind w:firstLineChars="100" w:firstLine="235"/>
                        <w:rPr>
                          <w:rFonts w:ascii="HGP明朝E" w:eastAsia="HGP明朝E" w:hAnsi="HGP明朝E"/>
                          <w:sz w:val="24"/>
                          <w:lang w:eastAsia="ja-JP"/>
                        </w:rPr>
                      </w:pPr>
                      <w:r w:rsidRPr="00485797">
                        <w:rPr>
                          <w:rFonts w:ascii="HGP明朝E" w:eastAsia="HGP明朝E" w:hAnsi="HGP明朝E" w:hint="eastAsia"/>
                          <w:sz w:val="24"/>
                          <w:lang w:eastAsia="ja-JP"/>
                        </w:rPr>
                        <w:t>■　概　要</w:t>
                      </w:r>
                    </w:p>
                    <w:p w:rsidR="003C77B7" w:rsidRPr="00C14F10" w:rsidRDefault="003C77B7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>・</w:t>
                      </w:r>
                      <w:r w:rsidRPr="00485797">
                        <w:rPr>
                          <w:rFonts w:ascii="HGP明朝E" w:eastAsia="HGP明朝E" w:hAnsi="HGP明朝E" w:hint="eastAsia"/>
                          <w:b/>
                          <w:sz w:val="21"/>
                          <w:lang w:eastAsia="ja-JP"/>
                        </w:rPr>
                        <w:t>就労継続支援Ｂ型</w:t>
                      </w: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 xml:space="preserve">　(　定員２４名　)</w:t>
                      </w:r>
                      <w:r w:rsidR="0018041F"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 xml:space="preserve">　</w:t>
                      </w:r>
                      <w:r w:rsidR="0018041F"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</w:t>
                      </w:r>
                      <w:r w:rsid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　</w:t>
                      </w:r>
                      <w:r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作業内容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　　　　　　　　　　　　　　　　　　　　　　　　</w:t>
                      </w:r>
                      <w:r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(　みかんジュース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の</w:t>
                      </w:r>
                      <w:r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製造販売・内職作業　)</w:t>
                      </w:r>
                    </w:p>
                    <w:p w:rsidR="00BD09DB" w:rsidRPr="00485797" w:rsidRDefault="00BD09DB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個別支援計画に基づき、利用者様の自立した日常生活、又は社会生活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を営むことが出来るよう就労の機会を提供すると共</w:t>
                      </w:r>
                      <w:r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に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</w:t>
                      </w:r>
                      <w:r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生産活動を通じて、その知識及び　能力の向上を目指して必要な訓練を提供していきます。</w:t>
                      </w:r>
                      <w:r w:rsidR="00485797"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主な</w:t>
                      </w:r>
                      <w:r w:rsidR="00485797"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作業としては、みかんジュースの製造・販売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や、</w:t>
                      </w:r>
                      <w:r w:rsidR="00485797" w:rsidRP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各種内職作業です。</w:t>
                      </w:r>
                    </w:p>
                    <w:p w:rsidR="00485797" w:rsidRPr="00485797" w:rsidRDefault="00485797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6"/>
                          <w:lang w:eastAsia="ja-JP"/>
                        </w:rPr>
                      </w:pPr>
                    </w:p>
                    <w:p w:rsidR="00B52A6B" w:rsidRPr="00C14F10" w:rsidRDefault="0018041F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>・</w:t>
                      </w:r>
                      <w:r w:rsidRPr="00485797">
                        <w:rPr>
                          <w:rFonts w:ascii="HGP明朝E" w:eastAsia="HGP明朝E" w:hAnsi="HGP明朝E" w:hint="eastAsia"/>
                          <w:b/>
                          <w:sz w:val="21"/>
                          <w:lang w:eastAsia="ja-JP"/>
                        </w:rPr>
                        <w:t>生活介護事業所</w:t>
                      </w:r>
                      <w:r w:rsidR="00B52A6B"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 xml:space="preserve">(　定員16名　)　</w:t>
                      </w:r>
                      <w:r w:rsidR="00485797" w:rsidRPr="00485797">
                        <w:rPr>
                          <w:rFonts w:ascii="HGP明朝E" w:eastAsia="HGP明朝E" w:hAnsi="HGP明朝E"/>
                          <w:sz w:val="21"/>
                          <w:lang w:eastAsia="ja-JP"/>
                        </w:rPr>
                        <w:t xml:space="preserve"> </w:t>
                      </w:r>
                      <w:r w:rsidR="00485797"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 xml:space="preserve">　　</w:t>
                      </w:r>
                      <w:r w:rsidR="00485797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　　　　　　　　　　　　</w:t>
                      </w:r>
                      <w:r w:rsidR="00B52A6B"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作業内容</w:t>
                      </w:r>
                      <w:r w:rsid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　　　　　　　　　　　　　　　　　　　　　　　　　</w:t>
                      </w:r>
                      <w:r w:rsidR="00B52A6B"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(内職作業・創作活動[陶芸、絵画、他]・</w:t>
                      </w:r>
                      <w:r w:rsid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農耕作業・うどん製造</w:t>
                      </w:r>
                      <w:r w:rsidR="00B52A6B" w:rsidRPr="00C14F10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)</w:t>
                      </w:r>
                    </w:p>
                    <w:p w:rsidR="005E7B4C" w:rsidRDefault="00BD09DB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個別支援計画に基づき、利用者様一人ひとりの適正に応じた日中活動を通じて、日々の生活に一定のリズムと潤いを提供します。靴下や米袋の内職作業や、アート活動として、絵画制作や陶芸作品づくりなどをして、イベントで展示や販売をしています。</w:t>
                      </w:r>
                    </w:p>
                    <w:p w:rsidR="00485797" w:rsidRDefault="00485797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</w:p>
                    <w:p w:rsidR="00C14F10" w:rsidRPr="00C14F10" w:rsidRDefault="00C14F10" w:rsidP="00C14F10">
                      <w:pPr>
                        <w:pStyle w:val="BodyText1"/>
                        <w:spacing w:after="120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>・</w:t>
                      </w:r>
                      <w:r w:rsidRPr="00485797">
                        <w:rPr>
                          <w:rFonts w:ascii="HGP明朝E" w:eastAsia="HGP明朝E" w:hAnsi="HGP明朝E" w:hint="eastAsia"/>
                          <w:b/>
                          <w:sz w:val="21"/>
                          <w:lang w:eastAsia="ja-JP"/>
                        </w:rPr>
                        <w:t>共同生活援助</w:t>
                      </w: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>(　グループホーム　)</w:t>
                      </w:r>
                      <w:r w:rsidRPr="00485797">
                        <w:rPr>
                          <w:rFonts w:ascii="HGP明朝E" w:eastAsia="HGP明朝E" w:hAnsi="HGP明朝E" w:hint="eastAsia"/>
                          <w:b/>
                          <w:sz w:val="21"/>
                          <w:lang w:eastAsia="ja-JP"/>
                        </w:rPr>
                        <w:t xml:space="preserve">　</w:t>
                      </w:r>
                      <w:r w:rsidRPr="00485797">
                        <w:rPr>
                          <w:rFonts w:ascii="HGP明朝E" w:eastAsia="HGP明朝E" w:hAnsi="HGP明朝E" w:hint="eastAsia"/>
                          <w:sz w:val="21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 xml:space="preserve">　　　　　　　　　　　　　</w:t>
                      </w:r>
                      <w:r w:rsidRPr="00C14F10">
                        <w:rPr>
                          <w:rFonts w:ascii="HGP明朝E" w:eastAsia="HGP明朝E" w:hAnsi="HGP明朝E"/>
                          <w:sz w:val="18"/>
                          <w:szCs w:val="28"/>
                          <w:lang w:eastAsia="ja-JP"/>
                        </w:rPr>
                        <w:t>障害のある方に対して、主に夜間・休日において共同生活を営む住居で　相談、入浴、排せつ又は食事の介護　その他の日常生活上の援助を行っています。</w:t>
                      </w:r>
                      <w:r>
                        <w:rPr>
                          <w:rFonts w:ascii="HGP明朝E" w:eastAsia="HGP明朝E" w:hAnsi="HGP明朝E" w:hint="eastAsia"/>
                          <w:sz w:val="18"/>
                          <w:szCs w:val="28"/>
                          <w:lang w:eastAsia="ja-JP"/>
                        </w:rPr>
                        <w:t xml:space="preserve">　</w:t>
                      </w:r>
                      <w:r w:rsidRPr="00C14F10">
                        <w:rPr>
                          <w:rFonts w:ascii="HGP明朝E" w:eastAsia="HGP明朝E" w:hAnsi="HGP明朝E"/>
                          <w:sz w:val="18"/>
                          <w:szCs w:val="28"/>
                          <w:lang w:eastAsia="ja-JP"/>
                        </w:rPr>
                        <w:t>当事業所は有田川町に５ヵ所の共同生活住居を設置しています。</w:t>
                      </w:r>
                      <w:r w:rsidR="005E7B4C">
                        <w:rPr>
                          <w:rFonts w:ascii="HGP明朝E" w:eastAsia="HGP明朝E" w:hAnsi="HGP明朝E" w:hint="eastAsia"/>
                          <w:sz w:val="18"/>
                          <w:szCs w:val="28"/>
                          <w:lang w:eastAsia="ja-JP"/>
                        </w:rPr>
                        <w:t xml:space="preserve">　　　　　　　　　　　　　【対象者】知的障害者・精神障害者・身体障害者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B4C">
        <w:rPr>
          <w:noProof/>
          <w:lang w:eastAsia="ja-JP"/>
        </w:rPr>
        <w:drawing>
          <wp:anchor distT="0" distB="0" distL="114300" distR="114300" simplePos="0" relativeHeight="251662336" behindDoc="0" locked="0" layoutInCell="1" allowOverlap="1" wp14:anchorId="42DAD7A8" wp14:editId="609024DE">
            <wp:simplePos x="0" y="0"/>
            <wp:positionH relativeFrom="page">
              <wp:posOffset>7863205</wp:posOffset>
            </wp:positionH>
            <wp:positionV relativeFrom="page">
              <wp:posOffset>3709035</wp:posOffset>
            </wp:positionV>
            <wp:extent cx="2479675" cy="1595120"/>
            <wp:effectExtent l="0" t="0" r="0" b="5080"/>
            <wp:wrapNone/>
            <wp:docPr id="3" name="図 3" descr="C:\Users\生活介護\Desktop\2017年度写真\おもと園外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生活介護\Desktop\2017年度写真\おもと園外観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4C">
        <w:rPr>
          <w:noProof/>
          <w:lang w:eastAsia="ja-JP"/>
        </w:rPr>
        <w:drawing>
          <wp:anchor distT="0" distB="0" distL="114300" distR="114300" simplePos="0" relativeHeight="251687936" behindDoc="0" locked="0" layoutInCell="1" allowOverlap="1" wp14:anchorId="14E33483" wp14:editId="6B625396">
            <wp:simplePos x="0" y="0"/>
            <wp:positionH relativeFrom="page">
              <wp:posOffset>7861935</wp:posOffset>
            </wp:positionH>
            <wp:positionV relativeFrom="page">
              <wp:posOffset>5441390</wp:posOffset>
            </wp:positionV>
            <wp:extent cx="2467738" cy="1219200"/>
            <wp:effectExtent l="0" t="0" r="8890" b="0"/>
            <wp:wrapNone/>
            <wp:docPr id="1" name="図 1" descr="http://omotoen.web.fc2.com/da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otoen.web.fc2.com/dai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3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4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2DA511" wp14:editId="10225585">
                <wp:simplePos x="0" y="0"/>
                <wp:positionH relativeFrom="page">
                  <wp:posOffset>7633335</wp:posOffset>
                </wp:positionH>
                <wp:positionV relativeFrom="page">
                  <wp:posOffset>1998980</wp:posOffset>
                </wp:positionV>
                <wp:extent cx="3007360" cy="1586230"/>
                <wp:effectExtent l="0" t="0" r="0" b="0"/>
                <wp:wrapNone/>
                <wp:docPr id="1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34" w:rsidRPr="003E48A2" w:rsidRDefault="005B2034" w:rsidP="003E48A2">
                            <w:pPr>
                              <w:pStyle w:val="CompanyName"/>
                              <w:spacing w:after="120" w:line="240" w:lineRule="auto"/>
                              <w:rPr>
                                <w:rFonts w:ascii="HGP明朝E" w:eastAsia="HGP明朝E" w:hAnsi="HGP明朝E"/>
                                <w:sz w:val="21"/>
                                <w:lang w:eastAsia="ja-JP"/>
                              </w:rPr>
                            </w:pPr>
                            <w:r w:rsidRPr="003E48A2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就労継続支援Ｂ型・生活介護</w:t>
                            </w:r>
                            <w:r w:rsidR="003E48A2" w:rsidRPr="003E48A2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・共同生活援助</w:t>
                            </w:r>
                            <w:r w:rsidR="00C06133">
                              <w:rPr>
                                <w:rFonts w:ascii="HGP明朝E" w:eastAsia="HGP明朝E" w:hAnsi="HGP明朝E" w:hint="eastAsia"/>
                                <w:sz w:val="18"/>
                                <w:lang w:eastAsia="ja-JP"/>
                              </w:rPr>
                              <w:t>事業所</w:t>
                            </w:r>
                          </w:p>
                          <w:p w:rsidR="003E48A2" w:rsidRPr="003E48A2" w:rsidRDefault="005B2034" w:rsidP="003E48A2">
                            <w:pPr>
                              <w:pStyle w:val="CompanyName"/>
                              <w:spacing w:after="120" w:line="240" w:lineRule="auto"/>
                              <w:rPr>
                                <w:rFonts w:ascii="HGP明朝E" w:eastAsia="HGP明朝E" w:hAnsi="HGP明朝E"/>
                                <w:sz w:val="36"/>
                                <w:lang w:eastAsia="ja-JP"/>
                              </w:rPr>
                            </w:pPr>
                            <w:r w:rsidRPr="003E48A2">
                              <w:rPr>
                                <w:rFonts w:ascii="HGP明朝E" w:eastAsia="HGP明朝E" w:hAnsi="HGP明朝E" w:hint="eastAsia"/>
                                <w:sz w:val="36"/>
                                <w:lang w:eastAsia="ja-JP"/>
                              </w:rPr>
                              <w:t xml:space="preserve">社会福祉法人　おもと会　</w:t>
                            </w:r>
                          </w:p>
                          <w:p w:rsidR="005B2034" w:rsidRPr="003E48A2" w:rsidRDefault="005B2034" w:rsidP="003E48A2">
                            <w:pPr>
                              <w:pStyle w:val="CompanyName"/>
                              <w:spacing w:after="120" w:line="240" w:lineRule="auto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3E48A2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おもと園</w:t>
                            </w:r>
                          </w:p>
                          <w:p w:rsidR="005B2034" w:rsidRPr="003E48A2" w:rsidRDefault="005B2034" w:rsidP="005B2034">
                            <w:pPr>
                              <w:pStyle w:val="CompanyName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lang w:eastAsia="ja-JP"/>
                              </w:rPr>
                            </w:pPr>
                          </w:p>
                          <w:p w:rsidR="005B2034" w:rsidRPr="003E48A2" w:rsidRDefault="005B2034" w:rsidP="005B2034">
                            <w:pPr>
                              <w:pStyle w:val="CompanyName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margin-left:601.05pt;margin-top:157.4pt;width:236.8pt;height:12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" filled="f" stroked="f" strokecolor="#c9f" strokeweight="1.5pt">
                <v:textbox>
                  <w:txbxContent>
                    <w:p w:rsidR="005B2034" w:rsidRPr="003E48A2" w:rsidRDefault="005B2034" w:rsidP="003E48A2">
                      <w:pPr>
                        <w:pStyle w:val="CompanyName"/>
                        <w:spacing w:after="120" w:line="240" w:lineRule="auto"/>
                        <w:rPr>
                          <w:rFonts w:ascii="HGP明朝E" w:eastAsia="HGP明朝E" w:hAnsi="HGP明朝E"/>
                          <w:sz w:val="21"/>
                          <w:lang w:eastAsia="ja-JP"/>
                        </w:rPr>
                      </w:pPr>
                      <w:r w:rsidRPr="003E48A2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就労継続支援Ｂ型・生活介護</w:t>
                      </w:r>
                      <w:r w:rsidR="003E48A2" w:rsidRPr="003E48A2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・共同生活援助</w:t>
                      </w:r>
                      <w:r w:rsidR="00C06133">
                        <w:rPr>
                          <w:rFonts w:ascii="HGP明朝E" w:eastAsia="HGP明朝E" w:hAnsi="HGP明朝E" w:hint="eastAsia"/>
                          <w:sz w:val="18"/>
                          <w:lang w:eastAsia="ja-JP"/>
                        </w:rPr>
                        <w:t>事業所</w:t>
                      </w:r>
                    </w:p>
                    <w:p w:rsidR="003E48A2" w:rsidRPr="003E48A2" w:rsidRDefault="005B2034" w:rsidP="003E48A2">
                      <w:pPr>
                        <w:pStyle w:val="CompanyName"/>
                        <w:spacing w:after="120" w:line="240" w:lineRule="auto"/>
                        <w:rPr>
                          <w:rFonts w:ascii="HGP明朝E" w:eastAsia="HGP明朝E" w:hAnsi="HGP明朝E"/>
                          <w:sz w:val="36"/>
                          <w:lang w:eastAsia="ja-JP"/>
                        </w:rPr>
                      </w:pPr>
                      <w:r w:rsidRPr="003E48A2">
                        <w:rPr>
                          <w:rFonts w:ascii="HGP明朝E" w:eastAsia="HGP明朝E" w:hAnsi="HGP明朝E" w:hint="eastAsia"/>
                          <w:sz w:val="36"/>
                          <w:lang w:eastAsia="ja-JP"/>
                        </w:rPr>
                        <w:t xml:space="preserve">社会福祉法人　おもと会　</w:t>
                      </w:r>
                    </w:p>
                    <w:p w:rsidR="005B2034" w:rsidRPr="003E48A2" w:rsidRDefault="005B2034" w:rsidP="003E48A2">
                      <w:pPr>
                        <w:pStyle w:val="CompanyName"/>
                        <w:spacing w:after="120" w:line="240" w:lineRule="auto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3E48A2">
                        <w:rPr>
                          <w:rFonts w:ascii="HGP明朝E" w:eastAsia="HGP明朝E" w:hAnsi="HGP明朝E" w:hint="eastAsia"/>
                          <w:lang w:eastAsia="ja-JP"/>
                        </w:rPr>
                        <w:t>おもと園</w:t>
                      </w:r>
                    </w:p>
                    <w:p w:rsidR="005B2034" w:rsidRPr="003E48A2" w:rsidRDefault="005B2034" w:rsidP="005B2034">
                      <w:pPr>
                        <w:pStyle w:val="CompanyName"/>
                        <w:jc w:val="left"/>
                        <w:rPr>
                          <w:rFonts w:ascii="ＭＳ Ｐゴシック" w:hAnsi="ＭＳ Ｐゴシック"/>
                          <w:sz w:val="24"/>
                          <w:lang w:eastAsia="ja-JP"/>
                        </w:rPr>
                      </w:pPr>
                    </w:p>
                    <w:p w:rsidR="005B2034" w:rsidRPr="003E48A2" w:rsidRDefault="005B2034" w:rsidP="005B2034">
                      <w:pPr>
                        <w:pStyle w:val="CompanyName"/>
                        <w:jc w:val="left"/>
                        <w:rPr>
                          <w:rFonts w:ascii="ＭＳ Ｐゴシック" w:hAnsi="ＭＳ Ｐゴシック"/>
                          <w:sz w:val="24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13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4587B" wp14:editId="0D7342B3">
                <wp:simplePos x="0" y="0"/>
                <wp:positionH relativeFrom="page">
                  <wp:posOffset>-1350598</wp:posOffset>
                </wp:positionH>
                <wp:positionV relativeFrom="page">
                  <wp:posOffset>2184317</wp:posOffset>
                </wp:positionV>
                <wp:extent cx="6350244" cy="3014980"/>
                <wp:effectExtent l="0" t="8890" r="3810" b="3810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350244" cy="3014980"/>
                        </a:xfrm>
                        <a:prstGeom prst="rect">
                          <a:avLst/>
                        </a:prstGeom>
                        <a:solidFill>
                          <a:srgbClr val="DAE1E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left:0;text-align:left;margin-left:-106.35pt;margin-top:172pt;width:500pt;height:237.4pt;rotation:-90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" fillcolor="#dae1e6" stroked="f">
                <w10:wrap anchorx="page" anchory="page"/>
              </v:rect>
            </w:pict>
          </mc:Fallback>
        </mc:AlternateContent>
      </w:r>
      <w:r w:rsidR="00C14F1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2829B" wp14:editId="3BE922EA">
                <wp:simplePos x="0" y="0"/>
                <wp:positionH relativeFrom="page">
                  <wp:posOffset>3818890</wp:posOffset>
                </wp:positionH>
                <wp:positionV relativeFrom="page">
                  <wp:posOffset>3608070</wp:posOffset>
                </wp:positionV>
                <wp:extent cx="3218180" cy="1003935"/>
                <wp:effectExtent l="0" t="0" r="0" b="571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100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A0" w:rsidRDefault="002967A0">
                            <w:pPr>
                              <w:rPr>
                                <w:rFonts w:ascii="HGP明朝E" w:eastAsia="HGP明朝E" w:hAnsi="HGP明朝E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・</w:t>
                            </w:r>
                            <w:r w:rsidR="00FE4B46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有田</w:t>
                            </w:r>
                            <w:r w:rsidRPr="002967A0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インターより車で約１５分、</w:t>
                            </w:r>
                          </w:p>
                          <w:p w:rsidR="002967A0" w:rsidRDefault="002967A0">
                            <w:pPr>
                              <w:rPr>
                                <w:rFonts w:ascii="HGP明朝E" w:eastAsia="HGP明朝E" w:hAnsi="HGP明朝E"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・</w:t>
                            </w:r>
                            <w:r w:rsidRPr="002967A0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藤並駅より有田鉄道バス(清水・花園方面)</w:t>
                            </w:r>
                            <w:r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に乗車し</w:t>
                            </w:r>
                            <w:r w:rsidRPr="002967A0">
                              <w:rPr>
                                <w:rFonts w:ascii="HGP明朝E" w:eastAsia="HGP明朝E" w:hAnsi="HGP明朝E"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2967A0" w:rsidRPr="002967A0" w:rsidRDefault="002967A0" w:rsidP="002967A0">
                            <w:pPr>
                              <w:ind w:firstLineChars="50" w:firstLine="110"/>
                              <w:rPr>
                                <w:rFonts w:ascii="HGP明朝E" w:eastAsia="HGP明朝E" w:hAnsi="HGP明朝E"/>
                                <w:sz w:val="21"/>
                                <w:lang w:eastAsia="ja-JP"/>
                              </w:rPr>
                            </w:pPr>
                            <w:r w:rsidRPr="002967A0">
                              <w:rPr>
                                <w:rFonts w:ascii="HGP明朝E" w:eastAsia="HGP明朝E" w:hAnsi="HGP明朝E" w:hint="eastAsia"/>
                                <w:bCs/>
                                <w:color w:val="000000"/>
                                <w:sz w:val="22"/>
                                <w:szCs w:val="28"/>
                                <w:lang w:eastAsia="ja-JP"/>
                              </w:rPr>
                              <w:t>松原口下車　徒歩1分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" o:spid="_x0000_s1030" type="#_x0000_t202" style="position:absolute;margin-left:300.7pt;margin-top:284.1pt;width:253.4pt;height:79.0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" filled="f" stroked="f" strokeweight=".5pt">
                <v:textbox>
                  <w:txbxContent>
                    <w:p w:rsidR="002967A0" w:rsidRDefault="002967A0">
                      <w:pPr>
                        <w:rPr>
                          <w:rFonts w:ascii="HGP明朝E" w:eastAsia="HGP明朝E" w:hAnsi="HGP明朝E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・</w:t>
                      </w:r>
                      <w:r w:rsidR="00FE4B46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有田</w:t>
                      </w:r>
                      <w:r w:rsidRPr="002967A0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インターより車で約１５分、</w:t>
                      </w:r>
                    </w:p>
                    <w:p w:rsidR="002967A0" w:rsidRDefault="002967A0">
                      <w:pPr>
                        <w:rPr>
                          <w:rFonts w:ascii="HGP明朝E" w:eastAsia="HGP明朝E" w:hAnsi="HGP明朝E"/>
                          <w:color w:val="000000"/>
                          <w:sz w:val="22"/>
                          <w:szCs w:val="28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・</w:t>
                      </w:r>
                      <w:r w:rsidRPr="002967A0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藤並駅より有田鉄道バス(清水・花園方面)</w:t>
                      </w:r>
                      <w:r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に乗車し</w:t>
                      </w:r>
                      <w:r w:rsidRPr="002967A0">
                        <w:rPr>
                          <w:rFonts w:ascii="HGP明朝E" w:eastAsia="HGP明朝E" w:hAnsi="HGP明朝E"/>
                          <w:color w:val="000000"/>
                          <w:sz w:val="22"/>
                          <w:szCs w:val="28"/>
                          <w:lang w:eastAsia="ja-JP"/>
                        </w:rPr>
                        <w:t xml:space="preserve">　</w:t>
                      </w:r>
                    </w:p>
                    <w:p w:rsidR="002967A0" w:rsidRPr="002967A0" w:rsidRDefault="002967A0" w:rsidP="002967A0">
                      <w:pPr>
                        <w:ind w:firstLineChars="50" w:firstLine="110"/>
                        <w:rPr>
                          <w:rFonts w:ascii="HGP明朝E" w:eastAsia="HGP明朝E" w:hAnsi="HGP明朝E"/>
                          <w:sz w:val="21"/>
                          <w:lang w:eastAsia="ja-JP"/>
                        </w:rPr>
                      </w:pPr>
                      <w:r w:rsidRPr="002967A0">
                        <w:rPr>
                          <w:rFonts w:ascii="HGP明朝E" w:eastAsia="HGP明朝E" w:hAnsi="HGP明朝E" w:hint="eastAsia"/>
                          <w:bCs/>
                          <w:color w:val="000000"/>
                          <w:sz w:val="22"/>
                          <w:szCs w:val="28"/>
                          <w:lang w:eastAsia="ja-JP"/>
                        </w:rPr>
                        <w:t>松原口下車　徒歩1分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48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D4418" wp14:editId="1E5A4BCD">
                <wp:simplePos x="0" y="0"/>
                <wp:positionH relativeFrom="page">
                  <wp:posOffset>3818479</wp:posOffset>
                </wp:positionH>
                <wp:positionV relativeFrom="page">
                  <wp:posOffset>4499572</wp:posOffset>
                </wp:positionV>
                <wp:extent cx="3164205" cy="2366645"/>
                <wp:effectExtent l="0" t="0" r="17145" b="146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205" cy="2366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D57" w:rsidRPr="00343D57" w:rsidRDefault="00343D57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343D57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■所在地</w:t>
                            </w:r>
                          </w:p>
                          <w:p w:rsidR="00343D57" w:rsidRPr="00343D57" w:rsidRDefault="00343D57" w:rsidP="002967A0">
                            <w:pPr>
                              <w:ind w:firstLineChars="200" w:firstLine="48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343D57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〒</w:t>
                            </w: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 xml:space="preserve">６４３‐０１５１　</w:t>
                            </w:r>
                          </w:p>
                          <w:p w:rsidR="00343D57" w:rsidRPr="00343D57" w:rsidRDefault="00343D57" w:rsidP="002967A0">
                            <w:pPr>
                              <w:ind w:firstLineChars="200" w:firstLine="48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343D57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和歌山県有田郡有田川町長谷川</w:t>
                            </w: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３２１－１</w:t>
                            </w:r>
                          </w:p>
                          <w:p w:rsidR="00343D57" w:rsidRDefault="00343D57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343D57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■</w:t>
                            </w: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ＴＥＬ</w:t>
                            </w:r>
                          </w:p>
                          <w:p w:rsidR="00343D57" w:rsidRDefault="00343D57" w:rsidP="002967A0">
                            <w:pPr>
                              <w:ind w:firstLineChars="200" w:firstLine="48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(０７３７)-３２-２３７０</w:t>
                            </w:r>
                          </w:p>
                          <w:p w:rsidR="00343D57" w:rsidRDefault="00343D57" w:rsidP="00343D57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■ＦＡＸ</w:t>
                            </w:r>
                          </w:p>
                          <w:p w:rsidR="00343D57" w:rsidRDefault="00343D57" w:rsidP="00343D57">
                            <w:pPr>
                              <w:rPr>
                                <w:rStyle w:val="st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 xml:space="preserve">　　　(０７３７)-３２-３４６５</w:t>
                            </w:r>
                          </w:p>
                          <w:p w:rsidR="00343D57" w:rsidRDefault="00343D57" w:rsidP="00343D57">
                            <w:pPr>
                              <w:rPr>
                                <w:rStyle w:val="st"/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Style w:val="st"/>
                                <w:rFonts w:hint="eastAsia"/>
                                <w:lang w:eastAsia="ja-JP"/>
                              </w:rPr>
                              <w:t>■</w:t>
                            </w:r>
                            <w:r w:rsidRPr="00343D57">
                              <w:rPr>
                                <w:rStyle w:val="st"/>
                                <w:rFonts w:ascii="HGP明朝E" w:eastAsia="HGP明朝E" w:hAnsi="HGP明朝E" w:hint="eastAsia"/>
                                <w:lang w:eastAsia="ja-JP"/>
                              </w:rPr>
                              <w:t>mail</w:t>
                            </w:r>
                          </w:p>
                          <w:p w:rsidR="00343D57" w:rsidRDefault="00343D57" w:rsidP="00343D57">
                            <w:pPr>
                              <w:rPr>
                                <w:rStyle w:val="st"/>
                                <w:rFonts w:ascii="HGP明朝E" w:eastAsia="HGP明朝E" w:hAnsi="HGP明朝E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Style w:val="st"/>
                                <w:rFonts w:ascii="HGP明朝E" w:eastAsia="HGP明朝E" w:hAnsi="HGP明朝E" w:hint="eastAsia"/>
                                <w:lang w:eastAsia="ja-JP"/>
                              </w:rPr>
                              <w:t xml:space="preserve">　　　</w:t>
                            </w:r>
                            <w:r w:rsidR="003E48A2" w:rsidRPr="003E48A2">
                              <w:rPr>
                                <w:rStyle w:val="st"/>
                                <w:rFonts w:ascii="HGP明朝E" w:eastAsia="HGP明朝E" w:hAnsi="HGP明朝E"/>
                                <w:szCs w:val="28"/>
                              </w:rPr>
                              <w:t>omotopress@gmail.com</w:t>
                            </w:r>
                          </w:p>
                          <w:p w:rsidR="003E48A2" w:rsidRDefault="003E48A2" w:rsidP="00343D57">
                            <w:pPr>
                              <w:rPr>
                                <w:rStyle w:val="st"/>
                                <w:rFonts w:ascii="HGP明朝E" w:eastAsia="HGP明朝E" w:hAnsi="HGP明朝E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Style w:val="st"/>
                                <w:rFonts w:ascii="HGP明朝E" w:eastAsia="HGP明朝E" w:hAnsi="HGP明朝E" w:hint="eastAsia"/>
                                <w:szCs w:val="28"/>
                                <w:lang w:eastAsia="ja-JP"/>
                              </w:rPr>
                              <w:t>■営業時間</w:t>
                            </w:r>
                          </w:p>
                          <w:p w:rsidR="003E48A2" w:rsidRPr="003E48A2" w:rsidRDefault="003E48A2" w:rsidP="00343D57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Style w:val="st"/>
                                <w:rFonts w:ascii="HGP明朝E" w:eastAsia="HGP明朝E" w:hAnsi="HGP明朝E" w:hint="eastAsia"/>
                                <w:szCs w:val="28"/>
                                <w:lang w:eastAsia="ja-JP"/>
                              </w:rPr>
                              <w:t xml:space="preserve">　　　8：30～17：30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margin-left:300.65pt;margin-top:354.3pt;width:249.15pt;height:186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" fillcolor="white [3201]" strokecolor="black [3213]" strokeweight=".5pt">
                <v:textbox>
                  <w:txbxContent>
                    <w:p w:rsidR="00343D57" w:rsidRPr="00343D57" w:rsidRDefault="00343D57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343D57">
                        <w:rPr>
                          <w:rFonts w:ascii="HGP明朝E" w:eastAsia="HGP明朝E" w:hAnsi="HGP明朝E" w:hint="eastAsia"/>
                          <w:lang w:eastAsia="ja-JP"/>
                        </w:rPr>
                        <w:t>■所在地</w:t>
                      </w:r>
                    </w:p>
                    <w:p w:rsidR="00343D57" w:rsidRPr="00343D57" w:rsidRDefault="00343D57" w:rsidP="002967A0">
                      <w:pPr>
                        <w:ind w:firstLineChars="200" w:firstLine="48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343D57">
                        <w:rPr>
                          <w:rFonts w:ascii="HGP明朝E" w:eastAsia="HGP明朝E" w:hAnsi="HGP明朝E" w:hint="eastAsia"/>
                          <w:lang w:eastAsia="ja-JP"/>
                        </w:rPr>
                        <w:t>〒</w:t>
                      </w: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 xml:space="preserve">６４３‐０１５１　</w:t>
                      </w:r>
                    </w:p>
                    <w:p w:rsidR="00343D57" w:rsidRPr="00343D57" w:rsidRDefault="00343D57" w:rsidP="002967A0">
                      <w:pPr>
                        <w:ind w:firstLineChars="200" w:firstLine="48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343D57">
                        <w:rPr>
                          <w:rFonts w:ascii="HGP明朝E" w:eastAsia="HGP明朝E" w:hAnsi="HGP明朝E" w:hint="eastAsia"/>
                          <w:lang w:eastAsia="ja-JP"/>
                        </w:rPr>
                        <w:t>和歌山県有田郡有田川町長谷川</w:t>
                      </w: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３２１－１</w:t>
                      </w:r>
                    </w:p>
                    <w:p w:rsidR="00343D57" w:rsidRDefault="00343D57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343D57">
                        <w:rPr>
                          <w:rFonts w:ascii="HGP明朝E" w:eastAsia="HGP明朝E" w:hAnsi="HGP明朝E" w:hint="eastAsia"/>
                          <w:lang w:eastAsia="ja-JP"/>
                        </w:rPr>
                        <w:t>■</w:t>
                      </w: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ＴＥＬ</w:t>
                      </w:r>
                    </w:p>
                    <w:p w:rsidR="00343D57" w:rsidRDefault="00343D57" w:rsidP="002967A0">
                      <w:pPr>
                        <w:ind w:firstLineChars="200" w:firstLine="48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(０７３７)-３２-２３７０</w:t>
                      </w:r>
                    </w:p>
                    <w:p w:rsidR="00343D57" w:rsidRDefault="00343D57" w:rsidP="00343D57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■ＦＡＸ</w:t>
                      </w:r>
                    </w:p>
                    <w:p w:rsidR="00343D57" w:rsidRDefault="00343D57" w:rsidP="00343D57">
                      <w:pPr>
                        <w:rPr>
                          <w:rStyle w:val="st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 xml:space="preserve">　　　(０７３７)-３２-３４６５</w:t>
                      </w:r>
                    </w:p>
                    <w:p w:rsidR="00343D57" w:rsidRDefault="00343D57" w:rsidP="00343D57">
                      <w:pPr>
                        <w:rPr>
                          <w:rStyle w:val="st"/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Style w:val="st"/>
                          <w:rFonts w:hint="eastAsia"/>
                          <w:lang w:eastAsia="ja-JP"/>
                        </w:rPr>
                        <w:t>■</w:t>
                      </w:r>
                      <w:r w:rsidRPr="00343D57">
                        <w:rPr>
                          <w:rStyle w:val="st"/>
                          <w:rFonts w:ascii="HGP明朝E" w:eastAsia="HGP明朝E" w:hAnsi="HGP明朝E" w:hint="eastAsia"/>
                          <w:lang w:eastAsia="ja-JP"/>
                        </w:rPr>
                        <w:t>mail</w:t>
                      </w:r>
                    </w:p>
                    <w:p w:rsidR="00343D57" w:rsidRDefault="00343D57" w:rsidP="00343D57">
                      <w:pPr>
                        <w:rPr>
                          <w:rStyle w:val="st"/>
                          <w:rFonts w:ascii="HGP明朝E" w:eastAsia="HGP明朝E" w:hAnsi="HGP明朝E"/>
                          <w:szCs w:val="28"/>
                          <w:lang w:eastAsia="ja-JP"/>
                        </w:rPr>
                      </w:pPr>
                      <w:r>
                        <w:rPr>
                          <w:rStyle w:val="st"/>
                          <w:rFonts w:ascii="HGP明朝E" w:eastAsia="HGP明朝E" w:hAnsi="HGP明朝E" w:hint="eastAsia"/>
                          <w:lang w:eastAsia="ja-JP"/>
                        </w:rPr>
                        <w:t xml:space="preserve">　　　</w:t>
                      </w:r>
                      <w:r w:rsidR="003E48A2" w:rsidRPr="003E48A2">
                        <w:rPr>
                          <w:rStyle w:val="st"/>
                          <w:rFonts w:ascii="HGP明朝E" w:eastAsia="HGP明朝E" w:hAnsi="HGP明朝E"/>
                          <w:szCs w:val="28"/>
                        </w:rPr>
                        <w:t>omotopress@gmail.com</w:t>
                      </w:r>
                    </w:p>
                    <w:p w:rsidR="003E48A2" w:rsidRDefault="003E48A2" w:rsidP="00343D57">
                      <w:pPr>
                        <w:rPr>
                          <w:rStyle w:val="st"/>
                          <w:rFonts w:ascii="HGP明朝E" w:eastAsia="HGP明朝E" w:hAnsi="HGP明朝E"/>
                          <w:szCs w:val="28"/>
                          <w:lang w:eastAsia="ja-JP"/>
                        </w:rPr>
                      </w:pPr>
                      <w:r>
                        <w:rPr>
                          <w:rStyle w:val="st"/>
                          <w:rFonts w:ascii="HGP明朝E" w:eastAsia="HGP明朝E" w:hAnsi="HGP明朝E" w:hint="eastAsia"/>
                          <w:szCs w:val="28"/>
                          <w:lang w:eastAsia="ja-JP"/>
                        </w:rPr>
                        <w:t>■営業時間</w:t>
                      </w:r>
                    </w:p>
                    <w:p w:rsidR="003E48A2" w:rsidRPr="003E48A2" w:rsidRDefault="003E48A2" w:rsidP="00343D57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Style w:val="st"/>
                          <w:rFonts w:ascii="HGP明朝E" w:eastAsia="HGP明朝E" w:hAnsi="HGP明朝E" w:hint="eastAsia"/>
                          <w:szCs w:val="28"/>
                          <w:lang w:eastAsia="ja-JP"/>
                        </w:rPr>
                        <w:t xml:space="preserve">　　　8：30～17：30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48A2">
        <w:rPr>
          <w:noProof/>
          <w:lang w:eastAsia="ja-JP"/>
        </w:rPr>
        <w:drawing>
          <wp:anchor distT="0" distB="0" distL="114300" distR="114300" simplePos="0" relativeHeight="251669504" behindDoc="0" locked="0" layoutInCell="1" allowOverlap="1" wp14:anchorId="091AAD5A" wp14:editId="5F78F9CF">
            <wp:simplePos x="0" y="0"/>
            <wp:positionH relativeFrom="page">
              <wp:posOffset>3822065</wp:posOffset>
            </wp:positionH>
            <wp:positionV relativeFrom="page">
              <wp:posOffset>516890</wp:posOffset>
            </wp:positionV>
            <wp:extent cx="3133725" cy="2868295"/>
            <wp:effectExtent l="19050" t="19050" r="28575" b="27305"/>
            <wp:wrapNone/>
            <wp:docPr id="20" name="図 20" descr="http://omotoen.web.fc2.com/map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motoen.web.fc2.com/map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6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88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14692B" wp14:editId="0D1370D7">
                <wp:simplePos x="0" y="0"/>
                <wp:positionH relativeFrom="page">
                  <wp:posOffset>7483475</wp:posOffset>
                </wp:positionH>
                <wp:positionV relativeFrom="page">
                  <wp:posOffset>1105535</wp:posOffset>
                </wp:positionV>
                <wp:extent cx="2910840" cy="2353945"/>
                <wp:effectExtent l="0" t="0" r="0" b="1270"/>
                <wp:wrapNone/>
                <wp:docPr id="1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910840" cy="2353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left:0;text-align:left;margin-left:589.25pt;margin-top:87.05pt;width:229.2pt;height:185.35pt;rotation:18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" fillcolor="white [3212]" stroked="f" strokecolor="#c9f" strokeweight="1.5pt">
                <w10:wrap anchorx="page" anchory="page"/>
              </v:rect>
            </w:pict>
          </mc:Fallback>
        </mc:AlternateContent>
      </w:r>
      <w:r w:rsidR="00851B12">
        <w:br w:type="page"/>
      </w:r>
    </w:p>
    <w:p w:rsidR="00051AEB" w:rsidRPr="005F72E4" w:rsidRDefault="002A2D1F" w:rsidP="005F72E4"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754CB" wp14:editId="64ACAE29">
                <wp:simplePos x="0" y="0"/>
                <wp:positionH relativeFrom="page">
                  <wp:posOffset>528320</wp:posOffset>
                </wp:positionH>
                <wp:positionV relativeFrom="page">
                  <wp:posOffset>495300</wp:posOffset>
                </wp:positionV>
                <wp:extent cx="2832735" cy="499745"/>
                <wp:effectExtent l="19050" t="19050" r="24765" b="205105"/>
                <wp:wrapNone/>
                <wp:docPr id="39" name="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499745"/>
                        </a:xfrm>
                        <a:prstGeom prst="wedgeRectCallout">
                          <a:avLst>
                            <a:gd name="adj1" fmla="val 893"/>
                            <a:gd name="adj2" fmla="val 85903"/>
                          </a:avLst>
                        </a:prstGeom>
                        <a:solidFill>
                          <a:srgbClr val="FACD9C"/>
                        </a:solidFill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B0" w:rsidRPr="00494E8E" w:rsidRDefault="00C376B0" w:rsidP="00C376B0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28"/>
                                <w:lang w:eastAsia="ja-JP"/>
                              </w:rPr>
                            </w:pPr>
                            <w:r w:rsidRPr="00494E8E">
                              <w:rPr>
                                <w:rFonts w:ascii="HGP明朝E" w:eastAsia="HGP明朝E" w:hAnsi="HGP明朝E" w:hint="eastAsia"/>
                                <w:sz w:val="28"/>
                                <w:lang w:eastAsia="ja-JP"/>
                              </w:rPr>
                              <w:t>みかんジュース</w:t>
                            </w:r>
                            <w:r w:rsidRPr="00494E8E">
                              <w:rPr>
                                <w:rFonts w:ascii="HGP明朝E" w:eastAsia="HGP明朝E" w:hAnsi="HGP明朝E" w:cs="ＭＳ 明朝" w:hint="eastAsia"/>
                                <w:sz w:val="28"/>
                                <w:lang w:eastAsia="ja-JP"/>
                              </w:rPr>
                              <w:t>好評発売中</w:t>
                            </w:r>
                            <w:r w:rsidRPr="00494E8E">
                              <w:rPr>
                                <w:rFonts w:ascii="HGP明朝E" w:eastAsia="HGP明朝E" w:hAnsi="HGP明朝E" w:cs="g_コミック古印体nocutかな" w:hint="eastAsia"/>
                                <w:sz w:val="28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9" o:spid="_x0000_s1032" type="#_x0000_t61" style="position:absolute;margin-left:41.6pt;margin-top:39pt;width:223.05pt;height:39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" adj="10993,29355" fillcolor="#facd9c" strokecolor="#f79646 [3209]" strokeweight="3pt">
                <v:textbox>
                  <w:txbxContent>
                    <w:p w:rsidR="00C376B0" w:rsidRPr="00494E8E" w:rsidRDefault="00C376B0" w:rsidP="00C376B0">
                      <w:pPr>
                        <w:jc w:val="center"/>
                        <w:rPr>
                          <w:rFonts w:ascii="HGP明朝E" w:eastAsia="HGP明朝E" w:hAnsi="HGP明朝E" w:hint="eastAsia"/>
                          <w:sz w:val="28"/>
                          <w:lang w:eastAsia="ja-JP"/>
                        </w:rPr>
                      </w:pPr>
                      <w:r w:rsidRPr="00494E8E">
                        <w:rPr>
                          <w:rFonts w:ascii="HGP明朝E" w:eastAsia="HGP明朝E" w:hAnsi="HGP明朝E" w:hint="eastAsia"/>
                          <w:sz w:val="28"/>
                          <w:lang w:eastAsia="ja-JP"/>
                        </w:rPr>
                        <w:t>みかんジュース</w:t>
                      </w:r>
                      <w:r w:rsidRPr="00494E8E">
                        <w:rPr>
                          <w:rFonts w:ascii="HGP明朝E" w:eastAsia="HGP明朝E" w:hAnsi="HGP明朝E" w:cs="ＭＳ 明朝" w:hint="eastAsia"/>
                          <w:sz w:val="28"/>
                          <w:lang w:eastAsia="ja-JP"/>
                        </w:rPr>
                        <w:t>好評発売中</w:t>
                      </w:r>
                      <w:r w:rsidRPr="00494E8E">
                        <w:rPr>
                          <w:rFonts w:ascii="HGP明朝E" w:eastAsia="HGP明朝E" w:hAnsi="HGP明朝E" w:cs="g_コミック古印体nocutかな" w:hint="eastAsia"/>
                          <w:sz w:val="28"/>
                          <w:lang w:eastAsia="ja-JP"/>
                        </w:rPr>
                        <w:t>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743">
        <w:rPr>
          <w:noProof/>
          <w:lang w:eastAsia="ja-JP"/>
        </w:rPr>
        <w:drawing>
          <wp:anchor distT="0" distB="0" distL="114300" distR="114300" simplePos="0" relativeHeight="251708416" behindDoc="0" locked="0" layoutInCell="1" allowOverlap="1" wp14:anchorId="32ED8CBC" wp14:editId="5E3CDE63">
            <wp:simplePos x="0" y="0"/>
            <wp:positionH relativeFrom="page">
              <wp:posOffset>1817370</wp:posOffset>
            </wp:positionH>
            <wp:positionV relativeFrom="page">
              <wp:posOffset>3568287</wp:posOffset>
            </wp:positionV>
            <wp:extent cx="1374140" cy="1299845"/>
            <wp:effectExtent l="0" t="0" r="0" b="0"/>
            <wp:wrapNone/>
            <wp:docPr id="26" name="図 26" descr="C:\Users\生活介護\Desktop\松江用\アート関連\【   巡回展写真   】\黒岩さん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生活介護\Desktop\松江用\アート関連\【   巡回展写真   】\黒岩さん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t="24679" r="3342" b="10213"/>
                    <a:stretch/>
                  </pic:blipFill>
                  <pic:spPr bwMode="auto">
                    <a:xfrm>
                      <a:off x="0" y="0"/>
                      <a:ext cx="137414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43">
        <w:rPr>
          <w:noProof/>
          <w:lang w:eastAsia="ja-JP"/>
        </w:rPr>
        <w:drawing>
          <wp:anchor distT="0" distB="0" distL="114300" distR="114300" simplePos="0" relativeHeight="251711488" behindDoc="0" locked="0" layoutInCell="1" allowOverlap="1" wp14:anchorId="602C70DA" wp14:editId="23F242D3">
            <wp:simplePos x="0" y="0"/>
            <wp:positionH relativeFrom="page">
              <wp:posOffset>279400</wp:posOffset>
            </wp:positionH>
            <wp:positionV relativeFrom="page">
              <wp:posOffset>3579273</wp:posOffset>
            </wp:positionV>
            <wp:extent cx="1447165" cy="1288415"/>
            <wp:effectExtent l="0" t="0" r="635" b="6985"/>
            <wp:wrapNone/>
            <wp:docPr id="35" name="図 35" descr="C:\Users\生活介護\Desktop\松江用\アート関連\【   巡回展写真   】\箕造さ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生活介護\Desktop\松江用\アート関連\【   巡回展写真   】\箕造さん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9" t="4506" r="11986" b="10509"/>
                    <a:stretch/>
                  </pic:blipFill>
                  <pic:spPr bwMode="auto">
                    <a:xfrm>
                      <a:off x="0" y="0"/>
                      <a:ext cx="144716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43">
        <w:rPr>
          <w:noProof/>
          <w:lang w:eastAsia="ja-JP"/>
        </w:rPr>
        <w:drawing>
          <wp:anchor distT="0" distB="0" distL="114300" distR="114300" simplePos="0" relativeHeight="251710464" behindDoc="0" locked="0" layoutInCell="1" allowOverlap="1" wp14:anchorId="1FFA5426" wp14:editId="617AF1D2">
            <wp:simplePos x="0" y="0"/>
            <wp:positionH relativeFrom="page">
              <wp:posOffset>276225</wp:posOffset>
            </wp:positionH>
            <wp:positionV relativeFrom="page">
              <wp:posOffset>4945380</wp:posOffset>
            </wp:positionV>
            <wp:extent cx="1452880" cy="1398905"/>
            <wp:effectExtent l="0" t="0" r="0" b="0"/>
            <wp:wrapNone/>
            <wp:docPr id="32" name="図 32" descr="C:\Users\生活介護\Desktop\松江用\アート関連\【   巡回展写真   】\箕造さん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生活介護\Desktop\松江用\アート関連\【   巡回展写真   】\箕造さん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0" b="13952"/>
                    <a:stretch/>
                  </pic:blipFill>
                  <pic:spPr bwMode="auto">
                    <a:xfrm>
                      <a:off x="0" y="0"/>
                      <a:ext cx="145288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43">
        <w:rPr>
          <w:noProof/>
          <w:lang w:eastAsia="ja-JP"/>
        </w:rPr>
        <w:drawing>
          <wp:anchor distT="0" distB="0" distL="114300" distR="114300" simplePos="0" relativeHeight="251713536" behindDoc="0" locked="0" layoutInCell="1" allowOverlap="1" wp14:anchorId="449BF216" wp14:editId="2DA305F1">
            <wp:simplePos x="0" y="0"/>
            <wp:positionH relativeFrom="page">
              <wp:posOffset>1817370</wp:posOffset>
            </wp:positionH>
            <wp:positionV relativeFrom="page">
              <wp:posOffset>4946015</wp:posOffset>
            </wp:positionV>
            <wp:extent cx="1376680" cy="1409700"/>
            <wp:effectExtent l="0" t="0" r="0" b="0"/>
            <wp:wrapNone/>
            <wp:docPr id="44" name="図 44" descr="C:\Users\生活介護\Desktop\松江用\アート関連\【   巡回展写真   】\田中さん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生活介護\Desktop\松江用\アート関連\【   巡回展写真   】\田中さん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t="2674" r="10980" b="5347"/>
                    <a:stretch/>
                  </pic:blipFill>
                  <pic:spPr bwMode="auto">
                    <a:xfrm>
                      <a:off x="0" y="0"/>
                      <a:ext cx="13766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4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27C11F" wp14:editId="2A28A28C">
                <wp:simplePos x="0" y="0"/>
                <wp:positionH relativeFrom="page">
                  <wp:posOffset>820420</wp:posOffset>
                </wp:positionH>
                <wp:positionV relativeFrom="page">
                  <wp:posOffset>6410670</wp:posOffset>
                </wp:positionV>
                <wp:extent cx="1949985" cy="264160"/>
                <wp:effectExtent l="0" t="0" r="12700" b="2159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98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743" w:rsidRPr="007C7743" w:rsidRDefault="007C7743" w:rsidP="007C7743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22"/>
                                <w:lang w:eastAsia="ja-JP"/>
                              </w:rPr>
                            </w:pPr>
                            <w:r w:rsidRPr="007C7743">
                              <w:rPr>
                                <w:rFonts w:ascii="HGP明朝E" w:eastAsia="HGP明朝E" w:hAnsi="HGP明朝E" w:hint="eastAsia"/>
                                <w:sz w:val="22"/>
                                <w:lang w:eastAsia="ja-JP"/>
                              </w:rPr>
                              <w:t>アールブリュット作品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3" type="#_x0000_t202" style="position:absolute;margin-left:64.6pt;margin-top:504.8pt;width:153.55pt;height:20.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" fillcolor="white [3201]" strokeweight=".5pt">
                <v:textbox>
                  <w:txbxContent>
                    <w:p w:rsidR="007C7743" w:rsidRPr="007C7743" w:rsidRDefault="007C7743" w:rsidP="007C7743">
                      <w:pPr>
                        <w:jc w:val="center"/>
                        <w:rPr>
                          <w:rFonts w:ascii="HGP明朝E" w:eastAsia="HGP明朝E" w:hAnsi="HGP明朝E" w:hint="eastAsia"/>
                          <w:sz w:val="22"/>
                          <w:lang w:eastAsia="ja-JP"/>
                        </w:rPr>
                      </w:pPr>
                      <w:r w:rsidRPr="007C7743">
                        <w:rPr>
                          <w:rFonts w:ascii="HGP明朝E" w:eastAsia="HGP明朝E" w:hAnsi="HGP明朝E" w:hint="eastAsia"/>
                          <w:sz w:val="22"/>
                          <w:lang w:eastAsia="ja-JP"/>
                        </w:rPr>
                        <w:t>アールブリュット作品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CBF">
        <w:rPr>
          <w:noProof/>
          <w:lang w:eastAsia="ja-JP"/>
        </w:rPr>
        <w:drawing>
          <wp:anchor distT="0" distB="0" distL="114300" distR="114300" simplePos="0" relativeHeight="251692032" behindDoc="0" locked="0" layoutInCell="1" allowOverlap="1" wp14:anchorId="73F097FE" wp14:editId="7003E1E2">
            <wp:simplePos x="0" y="0"/>
            <wp:positionH relativeFrom="page">
              <wp:posOffset>3944470</wp:posOffset>
            </wp:positionH>
            <wp:positionV relativeFrom="page">
              <wp:posOffset>2590800</wp:posOffset>
            </wp:positionV>
            <wp:extent cx="1667435" cy="1054269"/>
            <wp:effectExtent l="0" t="0" r="9525" b="0"/>
            <wp:wrapNone/>
            <wp:docPr id="9" name="図 9" descr="C:\Users\生活介護\Desktop\2017年度写真\２０１７０４１７恐竜ランドレク\IMG_20170417_12164649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生活介護\Desktop\2017年度写真\２０１７０４１７恐竜ランドレク\IMG_20170417_12164649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8" r="11483"/>
                    <a:stretch/>
                  </pic:blipFill>
                  <pic:spPr bwMode="auto">
                    <a:xfrm>
                      <a:off x="0" y="0"/>
                      <a:ext cx="1667168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BF">
        <w:rPr>
          <w:noProof/>
          <w:lang w:eastAsia="ja-JP"/>
        </w:rPr>
        <w:drawing>
          <wp:anchor distT="0" distB="0" distL="114300" distR="114300" simplePos="0" relativeHeight="251672576" behindDoc="0" locked="0" layoutInCell="1" allowOverlap="1" wp14:anchorId="5FFD899F" wp14:editId="1C956F9B">
            <wp:simplePos x="0" y="0"/>
            <wp:positionH relativeFrom="page">
              <wp:posOffset>5647690</wp:posOffset>
            </wp:positionH>
            <wp:positionV relativeFrom="page">
              <wp:posOffset>2590800</wp:posOffset>
            </wp:positionV>
            <wp:extent cx="1307465" cy="1057275"/>
            <wp:effectExtent l="0" t="0" r="6985" b="9525"/>
            <wp:wrapNone/>
            <wp:docPr id="23" name="図 23" descr="C:\Users\生活介護\Desktop\2017年度写真\20170406花見レク\IMG_20170406_12365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生活介護\Desktop\2017年度写真\20170406花見レク\IMG_20170406_12365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r="20736" b="1666"/>
                    <a:stretch/>
                  </pic:blipFill>
                  <pic:spPr bwMode="auto">
                    <a:xfrm>
                      <a:off x="0" y="0"/>
                      <a:ext cx="13074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8E">
        <w:rPr>
          <w:noProof/>
          <w:lang w:eastAsia="ja-JP"/>
        </w:rPr>
        <w:drawing>
          <wp:anchor distT="0" distB="0" distL="114300" distR="114300" simplePos="0" relativeHeight="251682816" behindDoc="0" locked="0" layoutInCell="1" allowOverlap="1" wp14:anchorId="40560EDA" wp14:editId="4084A1C7">
            <wp:simplePos x="0" y="0"/>
            <wp:positionH relativeFrom="page">
              <wp:posOffset>528320</wp:posOffset>
            </wp:positionH>
            <wp:positionV relativeFrom="page">
              <wp:posOffset>1093470</wp:posOffset>
            </wp:positionV>
            <wp:extent cx="836930" cy="1846580"/>
            <wp:effectExtent l="0" t="0" r="1270" b="1270"/>
            <wp:wrapNone/>
            <wp:docPr id="37" name="図 37" descr="C:\Users\生活介護\Desktop\松江用\ジュース関係\adati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生活介護\Desktop\松江用\ジュース関係\adati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8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3F2E4D" wp14:editId="01E0261B">
                <wp:simplePos x="0" y="0"/>
                <wp:positionH relativeFrom="page">
                  <wp:posOffset>2132330</wp:posOffset>
                </wp:positionH>
                <wp:positionV relativeFrom="page">
                  <wp:posOffset>3011805</wp:posOffset>
                </wp:positionV>
                <wp:extent cx="636270" cy="277495"/>
                <wp:effectExtent l="0" t="0" r="11430" b="2730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18F" w:rsidRPr="008B118F" w:rsidRDefault="008B118F" w:rsidP="008B118F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500ｍｌ</w:t>
                            </w:r>
                            <w:r>
                              <w:rPr>
                                <w:rFonts w:ascii="HGP明朝E" w:eastAsia="HGP明朝E" w:hAnsi="HGP明朝E"/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022B892" wp14:editId="5F0FA310">
                                  <wp:extent cx="455930" cy="1004979"/>
                                  <wp:effectExtent l="0" t="0" r="1270" b="5080"/>
                                  <wp:docPr id="43" name="図 43" descr="C:\Users\生活介護\Desktop\松江用\ジュース関係\adati1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生活介護\Desktop\松江用\ジュース関係\adati1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30" cy="100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118F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4" type="#_x0000_t202" style="position:absolute;margin-left:167.9pt;margin-top:237.15pt;width:50.1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" fillcolor="white [3201]" strokeweight=".5pt">
                <v:textbox>
                  <w:txbxContent>
                    <w:p w:rsidR="008B118F" w:rsidRPr="008B118F" w:rsidRDefault="008B118F" w:rsidP="008B118F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500ｍｌ</w:t>
                      </w:r>
                      <w:r>
                        <w:rPr>
                          <w:rFonts w:ascii="HGP明朝E" w:eastAsia="HGP明朝E" w:hAnsi="HGP明朝E"/>
                          <w:noProof/>
                          <w:lang w:eastAsia="ja-JP"/>
                        </w:rPr>
                        <w:drawing>
                          <wp:inline distT="0" distB="0" distL="0" distR="0" wp14:anchorId="5022B892" wp14:editId="5F0FA310">
                            <wp:extent cx="455930" cy="1004979"/>
                            <wp:effectExtent l="0" t="0" r="1270" b="5080"/>
                            <wp:docPr id="43" name="図 43" descr="C:\Users\生活介護\Desktop\松江用\ジュース関係\adati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生活介護\Desktop\松江用\ジュース関係\adati1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30" cy="1004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118F">
                        <w:rPr>
                          <w:rFonts w:ascii="HGP明朝E" w:eastAsia="HGP明朝E" w:hAnsi="HGP明朝E" w:hint="eastAsia"/>
                          <w:lang w:eastAsia="ja-JP"/>
                        </w:rPr>
                        <w:t>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4E8E">
        <w:rPr>
          <w:noProof/>
          <w:lang w:eastAsia="ja-JP"/>
        </w:rPr>
        <w:drawing>
          <wp:anchor distT="0" distB="0" distL="114300" distR="114300" simplePos="0" relativeHeight="251676672" behindDoc="0" locked="0" layoutInCell="1" allowOverlap="1" wp14:anchorId="0F227D07" wp14:editId="39233742">
            <wp:simplePos x="0" y="0"/>
            <wp:positionH relativeFrom="page">
              <wp:posOffset>1580293</wp:posOffset>
            </wp:positionH>
            <wp:positionV relativeFrom="page">
              <wp:posOffset>1137659</wp:posOffset>
            </wp:positionV>
            <wp:extent cx="1781513" cy="1799834"/>
            <wp:effectExtent l="0" t="0" r="9525" b="0"/>
            <wp:wrapNone/>
            <wp:docPr id="30" name="図 30" descr="C:\Users\生活介護\Desktop\松江用\ジュース関係\adachi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生活介護\Desktop\松江用\ジュース関係\adachi5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3" cy="17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E8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BB4EC" wp14:editId="37288253">
                <wp:simplePos x="0" y="0"/>
                <wp:positionH relativeFrom="page">
                  <wp:posOffset>608965</wp:posOffset>
                </wp:positionH>
                <wp:positionV relativeFrom="page">
                  <wp:posOffset>3011805</wp:posOffset>
                </wp:positionV>
                <wp:extent cx="645160" cy="277495"/>
                <wp:effectExtent l="0" t="0" r="21590" b="273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18F" w:rsidRPr="008B118F" w:rsidRDefault="008B118F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 w:rsidRPr="008B118F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180ｍ</w:t>
                            </w:r>
                            <w:r w:rsidR="00C06133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ｌ</w:t>
                            </w:r>
                            <w:r>
                              <w:rPr>
                                <w:rFonts w:ascii="HGP明朝E" w:eastAsia="HGP明朝E" w:hAnsi="HGP明朝E"/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0118DDE" wp14:editId="7C7C5709">
                                  <wp:extent cx="455930" cy="1004979"/>
                                  <wp:effectExtent l="0" t="0" r="1270" b="5080"/>
                                  <wp:docPr id="41" name="図 41" descr="C:\Users\生活介護\Desktop\松江用\ジュース関係\adati1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生活介護\Desktop\松江用\ジュース関係\adati1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30" cy="100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118F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5" type="#_x0000_t202" style="position:absolute;margin-left:47.95pt;margin-top:237.15pt;width:50.8pt;height:21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" fillcolor="white [3201]" strokeweight=".5pt">
                <v:textbox>
                  <w:txbxContent>
                    <w:p w:rsidR="008B118F" w:rsidRPr="008B118F" w:rsidRDefault="008B118F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 w:rsidRPr="008B118F">
                        <w:rPr>
                          <w:rFonts w:ascii="HGP明朝E" w:eastAsia="HGP明朝E" w:hAnsi="HGP明朝E" w:hint="eastAsia"/>
                          <w:lang w:eastAsia="ja-JP"/>
                        </w:rPr>
                        <w:t>180ｍ</w:t>
                      </w:r>
                      <w:r w:rsidR="00C06133">
                        <w:rPr>
                          <w:rFonts w:ascii="HGP明朝E" w:eastAsia="HGP明朝E" w:hAnsi="HGP明朝E" w:hint="eastAsia"/>
                          <w:lang w:eastAsia="ja-JP"/>
                        </w:rPr>
                        <w:t>ｌ</w:t>
                      </w:r>
                      <w:r>
                        <w:rPr>
                          <w:rFonts w:ascii="HGP明朝E" w:eastAsia="HGP明朝E" w:hAnsi="HGP明朝E"/>
                          <w:noProof/>
                          <w:lang w:eastAsia="ja-JP"/>
                        </w:rPr>
                        <w:drawing>
                          <wp:inline distT="0" distB="0" distL="0" distR="0" wp14:anchorId="40118DDE" wp14:editId="7C7C5709">
                            <wp:extent cx="455930" cy="1004979"/>
                            <wp:effectExtent l="0" t="0" r="1270" b="5080"/>
                            <wp:docPr id="41" name="図 41" descr="C:\Users\生活介護\Desktop\松江用\ジュース関係\adati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生活介護\Desktop\松江用\ジュース関係\adati1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30" cy="1004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118F">
                        <w:rPr>
                          <w:rFonts w:ascii="HGP明朝E" w:eastAsia="HGP明朝E" w:hAnsi="HGP明朝E" w:hint="eastAsia"/>
                          <w:lang w:eastAsia="ja-JP"/>
                        </w:rPr>
                        <w:t>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6DF7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1C73A9" wp14:editId="668DD523">
                <wp:simplePos x="0" y="0"/>
                <wp:positionH relativeFrom="page">
                  <wp:posOffset>6352540</wp:posOffset>
                </wp:positionH>
                <wp:positionV relativeFrom="page">
                  <wp:posOffset>6433110</wp:posOffset>
                </wp:positionV>
                <wp:extent cx="510540" cy="196850"/>
                <wp:effectExtent l="0" t="0" r="22860" b="1270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839" w:rsidRPr="00C376B0" w:rsidRDefault="005F6839" w:rsidP="005F6839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2"/>
                                <w:lang w:eastAsia="ja-JP"/>
                              </w:rPr>
                            </w:pPr>
                            <w:r w:rsidRPr="00C376B0"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 xml:space="preserve">U　S　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2" type="#_x0000_t202" style="position:absolute;margin-left:500.2pt;margin-top:506.55pt;width:40.2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" fillcolor="white [3201]" strokeweight=".5pt">
                <v:textbox>
                  <w:txbxContent>
                    <w:p w:rsidR="005F6839" w:rsidRPr="00C376B0" w:rsidRDefault="005F6839" w:rsidP="005F6839">
                      <w:pPr>
                        <w:jc w:val="center"/>
                        <w:rPr>
                          <w:rFonts w:ascii="HGP明朝E" w:eastAsia="HGP明朝E" w:hAnsi="HGP明朝E"/>
                          <w:sz w:val="12"/>
                          <w:lang w:eastAsia="ja-JP"/>
                        </w:rPr>
                      </w:pPr>
                      <w:r w:rsidRPr="00C376B0"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 xml:space="preserve">U　S　J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592D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368923" wp14:editId="4937F35C">
                <wp:simplePos x="0" y="0"/>
                <wp:positionH relativeFrom="page">
                  <wp:posOffset>4733589</wp:posOffset>
                </wp:positionH>
                <wp:positionV relativeFrom="page">
                  <wp:posOffset>6436547</wp:posOffset>
                </wp:positionV>
                <wp:extent cx="806450" cy="196850"/>
                <wp:effectExtent l="0" t="0" r="12700" b="12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92D" w:rsidRPr="00C376B0" w:rsidRDefault="0037592D" w:rsidP="0037592D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4"/>
                                <w:lang w:eastAsia="ja-JP"/>
                              </w:rPr>
                            </w:pPr>
                            <w:r w:rsidRPr="00C376B0"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スポーツ大会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33" type="#_x0000_t202" style="position:absolute;margin-left:372.7pt;margin-top:506.8pt;width:63.5pt;height:15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" fillcolor="white [3201]" strokeweight=".5pt">
                <v:textbox>
                  <w:txbxContent>
                    <w:p w:rsidR="0037592D" w:rsidRPr="00C376B0" w:rsidRDefault="0037592D" w:rsidP="0037592D">
                      <w:pPr>
                        <w:jc w:val="center"/>
                        <w:rPr>
                          <w:rFonts w:ascii="HGP明朝E" w:eastAsia="HGP明朝E" w:hAnsi="HGP明朝E"/>
                          <w:sz w:val="14"/>
                          <w:lang w:eastAsia="ja-JP"/>
                        </w:rPr>
                      </w:pPr>
                      <w:r w:rsidRPr="00C376B0"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スポーツ大会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592D">
        <w:rPr>
          <w:noProof/>
          <w:lang w:eastAsia="ja-JP"/>
        </w:rPr>
        <w:drawing>
          <wp:anchor distT="0" distB="0" distL="114300" distR="114300" simplePos="0" relativeHeight="251674624" behindDoc="0" locked="0" layoutInCell="1" allowOverlap="1" wp14:anchorId="027FDCA1" wp14:editId="7E3FB58C">
            <wp:simplePos x="0" y="0"/>
            <wp:positionH relativeFrom="page">
              <wp:posOffset>5490285</wp:posOffset>
            </wp:positionH>
            <wp:positionV relativeFrom="page">
              <wp:posOffset>5243830</wp:posOffset>
            </wp:positionV>
            <wp:extent cx="655955" cy="1111250"/>
            <wp:effectExtent l="0" t="0" r="0" b="0"/>
            <wp:wrapNone/>
            <wp:docPr id="25" name="図 25" descr="C:\Users\生活介護\Desktop\2017年度写真\スポーツ大会（陸上）20170521\IMG_20170521_09485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生活介護\Desktop\2017年度写真\スポーツ大会（陸上）20170521\IMG_20170521_094854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65595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2D">
        <w:rPr>
          <w:noProof/>
          <w:lang w:eastAsia="ja-JP"/>
        </w:rPr>
        <w:drawing>
          <wp:anchor distT="0" distB="0" distL="114300" distR="114300" simplePos="0" relativeHeight="251673600" behindDoc="0" locked="0" layoutInCell="1" allowOverlap="1" wp14:anchorId="6D24AA61" wp14:editId="32A93902">
            <wp:simplePos x="0" y="0"/>
            <wp:positionH relativeFrom="page">
              <wp:posOffset>6186170</wp:posOffset>
            </wp:positionH>
            <wp:positionV relativeFrom="page">
              <wp:posOffset>5243830</wp:posOffset>
            </wp:positionV>
            <wp:extent cx="767080" cy="1111250"/>
            <wp:effectExtent l="0" t="0" r="0" b="0"/>
            <wp:wrapNone/>
            <wp:docPr id="24" name="図 24" descr="C:\Users\生活介護\Desktop\2017年度写真\201701-02\IMG_20170225_15241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生活介護\Desktop\2017年度写真\201701-02\IMG_20170225_152416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9" b="8991"/>
                    <a:stretch/>
                  </pic:blipFill>
                  <pic:spPr bwMode="auto">
                    <a:xfrm>
                      <a:off x="0" y="0"/>
                      <a:ext cx="76708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2D">
        <w:rPr>
          <w:noProof/>
          <w:lang w:eastAsia="ja-JP"/>
        </w:rPr>
        <w:drawing>
          <wp:anchor distT="0" distB="0" distL="114300" distR="114300" simplePos="0" relativeHeight="251704320" behindDoc="0" locked="0" layoutInCell="1" allowOverlap="1" wp14:anchorId="20FCDF9D" wp14:editId="201B545E">
            <wp:simplePos x="0" y="0"/>
            <wp:positionH relativeFrom="page">
              <wp:posOffset>3952875</wp:posOffset>
            </wp:positionH>
            <wp:positionV relativeFrom="page">
              <wp:posOffset>5243830</wp:posOffset>
            </wp:positionV>
            <wp:extent cx="1483360" cy="1111250"/>
            <wp:effectExtent l="0" t="0" r="2540" b="0"/>
            <wp:wrapNone/>
            <wp:docPr id="46" name="図 46" descr="C:\Users\生活介護\Desktop\2017年度写真\スポーツ大会（陸上）20170521\149535040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生活介護\Desktop\2017年度写真\スポーツ大会（陸上）20170521\1495350409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2D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8054D1" wp14:editId="7D42B861">
                <wp:simplePos x="0" y="0"/>
                <wp:positionH relativeFrom="page">
                  <wp:posOffset>4616450</wp:posOffset>
                </wp:positionH>
                <wp:positionV relativeFrom="page">
                  <wp:posOffset>4992930</wp:posOffset>
                </wp:positionV>
                <wp:extent cx="1496695" cy="196850"/>
                <wp:effectExtent l="0" t="0" r="27305" b="1270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92D" w:rsidRPr="00C376B0" w:rsidRDefault="0037592D" w:rsidP="0037592D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太地町立石垣記念館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34" type="#_x0000_t202" style="position:absolute;margin-left:363.5pt;margin-top:393.15pt;width:117.85pt;height:15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" fillcolor="white [3201]" strokeweight=".5pt">
                <v:textbox>
                  <w:txbxContent>
                    <w:p w:rsidR="0037592D" w:rsidRPr="00C376B0" w:rsidRDefault="0037592D" w:rsidP="0037592D">
                      <w:pPr>
                        <w:jc w:val="center"/>
                        <w:rPr>
                          <w:rFonts w:ascii="HGP明朝E" w:eastAsia="HGP明朝E" w:hAnsi="HGP明朝E"/>
                          <w:sz w:val="14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太地町立石垣記念館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592D">
        <w:rPr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03A85502" wp14:editId="6BD1D343">
            <wp:simplePos x="0" y="0"/>
            <wp:positionH relativeFrom="page">
              <wp:posOffset>5342191</wp:posOffset>
            </wp:positionH>
            <wp:positionV relativeFrom="page">
              <wp:posOffset>4023804</wp:posOffset>
            </wp:positionV>
            <wp:extent cx="1611630" cy="923290"/>
            <wp:effectExtent l="0" t="0" r="7620" b="0"/>
            <wp:wrapNone/>
            <wp:docPr id="34" name="図 34" descr="C:\Users\生活介護\Desktop\2017年度写真\串本ランチレク201703\IMG_20170303_1401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生活介護\Desktop\2017年度写真\串本ランチレク201703\IMG_20170303_140106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 b="1905"/>
                    <a:stretch/>
                  </pic:blipFill>
                  <pic:spPr bwMode="auto">
                    <a:xfrm>
                      <a:off x="0" y="0"/>
                      <a:ext cx="161163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92D">
        <w:rPr>
          <w:noProof/>
          <w:lang w:eastAsia="ja-JP"/>
        </w:rPr>
        <w:drawing>
          <wp:anchor distT="0" distB="0" distL="114300" distR="114300" simplePos="0" relativeHeight="251701248" behindDoc="0" locked="0" layoutInCell="1" allowOverlap="1" wp14:anchorId="6BA2B19D" wp14:editId="5B84D30A">
            <wp:simplePos x="0" y="0"/>
            <wp:positionH relativeFrom="page">
              <wp:posOffset>3952875</wp:posOffset>
            </wp:positionH>
            <wp:positionV relativeFrom="page">
              <wp:posOffset>4023920</wp:posOffset>
            </wp:positionV>
            <wp:extent cx="1353185" cy="920115"/>
            <wp:effectExtent l="0" t="0" r="0" b="0"/>
            <wp:wrapNone/>
            <wp:docPr id="38" name="図 38" descr="C:\Users\生活介護\Desktop\2017年度写真\串本ランチレク201703\IMG_20170303_14003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生活介護\Desktop\2017年度写真\串本ランチレク201703\IMG_20170303_140030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9100"/>
                    <a:stretch/>
                  </pic:blipFill>
                  <pic:spPr bwMode="auto">
                    <a:xfrm>
                      <a:off x="0" y="0"/>
                      <a:ext cx="135318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D3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0FBFB" wp14:editId="67EF7B63">
                <wp:simplePos x="0" y="0"/>
                <wp:positionH relativeFrom="page">
                  <wp:posOffset>5817235</wp:posOffset>
                </wp:positionH>
                <wp:positionV relativeFrom="page">
                  <wp:posOffset>3701415</wp:posOffset>
                </wp:positionV>
                <wp:extent cx="949325" cy="196850"/>
                <wp:effectExtent l="0" t="0" r="22225" b="1270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839" w:rsidRPr="005F6839" w:rsidRDefault="005F6839" w:rsidP="005F6839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 w:rsidRPr="00C376B0"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お花見</w:t>
                            </w:r>
                            <w:r w:rsidR="00C376B0"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(広川ダム公園)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5" type="#_x0000_t202" style="position:absolute;margin-left:458.05pt;margin-top:291.45pt;width:74.75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" fillcolor="white [3201]" strokeweight=".5pt">
                <v:textbox>
                  <w:txbxContent>
                    <w:p w:rsidR="005F6839" w:rsidRPr="005F6839" w:rsidRDefault="005F6839" w:rsidP="005F6839">
                      <w:pPr>
                        <w:jc w:val="center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 w:rsidRPr="00C376B0"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お花見</w:t>
                      </w:r>
                      <w:r w:rsidR="00C376B0"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(広川ダム公園)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7D3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D6F70" wp14:editId="4088F9CC">
                <wp:simplePos x="0" y="0"/>
                <wp:positionH relativeFrom="page">
                  <wp:posOffset>4303395</wp:posOffset>
                </wp:positionH>
                <wp:positionV relativeFrom="page">
                  <wp:posOffset>3700705</wp:posOffset>
                </wp:positionV>
                <wp:extent cx="949325" cy="196850"/>
                <wp:effectExtent l="0" t="0" r="22225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7D3" w:rsidRPr="005F6839" w:rsidRDefault="00A857D3" w:rsidP="00A857D3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恐竜ランド(花園)</w:t>
                            </w:r>
                            <w:r w:rsidRPr="00A857D3">
                              <w:rPr>
                                <w:rFonts w:eastAsia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HGP明朝E" w:eastAsia="HGP明朝E" w:hAnsi="HGP明朝E"/>
                                <w:noProof/>
                                <w:sz w:val="12"/>
                                <w:lang w:eastAsia="ja-JP"/>
                              </w:rPr>
                              <w:drawing>
                                <wp:inline distT="0" distB="0" distL="0" distR="0" wp14:anchorId="77995F24" wp14:editId="51E3F0E5">
                                  <wp:extent cx="760095" cy="427716"/>
                                  <wp:effectExtent l="0" t="0" r="1905" b="0"/>
                                  <wp:docPr id="27" name="図 27" descr="C:\Users\生活介護\Desktop\2017年度写真\串本ランチレク201703\IMG_20170303_1250384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生活介護\Desktop\2017年度写真\串本ランチレク201703\IMG_20170303_1250384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095" cy="427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0" type="#_x0000_t202" style="position:absolute;margin-left:338.85pt;margin-top:291.4pt;width:74.75pt;height:15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" fillcolor="white [3201]" strokeweight=".5pt">
                <v:textbox>
                  <w:txbxContent>
                    <w:p w:rsidR="00A857D3" w:rsidRPr="005F6839" w:rsidRDefault="00A857D3" w:rsidP="00A857D3">
                      <w:pPr>
                        <w:jc w:val="center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恐竜ランド(花園)</w:t>
                      </w:r>
                      <w:r w:rsidRPr="00A857D3">
                        <w:rPr>
                          <w:rFonts w:eastAsia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ascii="HGP明朝E" w:eastAsia="HGP明朝E" w:hAnsi="HGP明朝E"/>
                          <w:noProof/>
                          <w:sz w:val="12"/>
                          <w:lang w:eastAsia="ja-JP"/>
                        </w:rPr>
                        <w:drawing>
                          <wp:inline distT="0" distB="0" distL="0" distR="0" wp14:anchorId="77995F24" wp14:editId="51E3F0E5">
                            <wp:extent cx="760095" cy="427716"/>
                            <wp:effectExtent l="0" t="0" r="1905" b="0"/>
                            <wp:docPr id="27" name="図 27" descr="C:\Users\生活介護\Desktop\2017年度写真\串本ランチレク201703\IMG_20170303_1250384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生活介護\Desktop\2017年度写真\串本ランチレク201703\IMG_20170303_1250384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095" cy="427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7D3">
        <w:rPr>
          <w:rFonts w:ascii="HGP明朝E" w:eastAsia="HGP明朝E" w:hAnsi="HGP明朝E" w:hint="eastAsia"/>
          <w:bCs/>
          <w:noProof/>
          <w:color w:val="000000"/>
          <w:sz w:val="22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8A982E" wp14:editId="32FD034A">
                <wp:simplePos x="0" y="0"/>
                <wp:positionH relativeFrom="page">
                  <wp:posOffset>5046980</wp:posOffset>
                </wp:positionH>
                <wp:positionV relativeFrom="page">
                  <wp:posOffset>2329815</wp:posOffset>
                </wp:positionV>
                <wp:extent cx="949325" cy="196850"/>
                <wp:effectExtent l="0" t="0" r="22225" b="1270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7D3" w:rsidRPr="005F6839" w:rsidRDefault="00A857D3" w:rsidP="00A857D3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12"/>
                                <w:lang w:eastAsia="ja-JP"/>
                              </w:rPr>
                              <w:t>串本(橋杭岩)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7" type="#_x0000_t202" style="position:absolute;margin-left:397.4pt;margin-top:183.45pt;width:74.75pt;height:15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" fillcolor="white [3201]" strokeweight=".5pt">
                <v:textbox>
                  <w:txbxContent>
                    <w:p w:rsidR="00A857D3" w:rsidRPr="005F6839" w:rsidRDefault="00A857D3" w:rsidP="00A857D3">
                      <w:pPr>
                        <w:jc w:val="center"/>
                        <w:rPr>
                          <w:rFonts w:ascii="HGP明朝E" w:eastAsia="HGP明朝E" w:hAnsi="HGP明朝E"/>
                          <w:sz w:val="18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12"/>
                          <w:lang w:eastAsia="ja-JP"/>
                        </w:rPr>
                        <w:t>串本(橋杭岩)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7D3">
        <w:rPr>
          <w:noProof/>
          <w:lang w:eastAsia="ja-JP"/>
        </w:rPr>
        <w:drawing>
          <wp:anchor distT="0" distB="0" distL="114300" distR="114300" simplePos="0" relativeHeight="251695104" behindDoc="0" locked="0" layoutInCell="1" allowOverlap="1" wp14:anchorId="2F73FAFC" wp14:editId="0F706BDE">
            <wp:simplePos x="0" y="0"/>
            <wp:positionH relativeFrom="page">
              <wp:posOffset>3953435</wp:posOffset>
            </wp:positionH>
            <wp:positionV relativeFrom="page">
              <wp:posOffset>582705</wp:posOffset>
            </wp:positionV>
            <wp:extent cx="3010992" cy="1694329"/>
            <wp:effectExtent l="0" t="0" r="0" b="1270"/>
            <wp:wrapNone/>
            <wp:docPr id="12" name="図 12" descr="C:\Users\生活介護\Desktop\2017年度写真\串本ランチレク201703\IMG_20170303_12503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生活介護\Desktop\2017年度写真\串本ランチレク201703\IMG_20170303_125038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92" cy="16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78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2F2333D" wp14:editId="70A4600F">
                <wp:simplePos x="0" y="0"/>
                <wp:positionH relativeFrom="page">
                  <wp:posOffset>7708078</wp:posOffset>
                </wp:positionH>
                <wp:positionV relativeFrom="page">
                  <wp:posOffset>920750</wp:posOffset>
                </wp:positionV>
                <wp:extent cx="2419985" cy="274320"/>
                <wp:effectExtent l="0" t="0" r="0" b="0"/>
                <wp:wrapNone/>
                <wp:docPr id="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985" cy="274320"/>
                        </a:xfrm>
                        <a:prstGeom prst="rect">
                          <a:avLst/>
                        </a:prstGeom>
                        <a:solidFill>
                          <a:srgbClr val="51AB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left:0;text-align:left;margin-left:606.95pt;margin-top:72.5pt;width:190.55pt;height: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" fillcolor="#51ab9e" stroked="f" strokecolor="#c9f" strokeweight="1.5pt">
                <w10:wrap anchorx="page" anchory="page"/>
              </v:rect>
            </w:pict>
          </mc:Fallback>
        </mc:AlternateContent>
      </w:r>
      <w:r w:rsidR="0055278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6026D" wp14:editId="1A980DDB">
                <wp:simplePos x="0" y="0"/>
                <wp:positionH relativeFrom="page">
                  <wp:posOffset>7413625</wp:posOffset>
                </wp:positionH>
                <wp:positionV relativeFrom="page">
                  <wp:posOffset>1442570</wp:posOffset>
                </wp:positionV>
                <wp:extent cx="3020695" cy="5575935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557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A00" w:rsidRPr="005E0EA8" w:rsidRDefault="00091A00" w:rsidP="004321C0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28"/>
                                <w:lang w:eastAsia="ja-JP"/>
                              </w:rPr>
                            </w:pPr>
                            <w:r w:rsidRPr="005E0EA8">
                              <w:rPr>
                                <w:rFonts w:ascii="HGP明朝E" w:eastAsia="HGP明朝E" w:hAnsi="HGP明朝E" w:hint="eastAsia"/>
                                <w:sz w:val="28"/>
                                <w:lang w:eastAsia="ja-JP"/>
                              </w:rPr>
                              <w:t>基本理念</w:t>
                            </w:r>
                          </w:p>
                          <w:p w:rsidR="0055278A" w:rsidRDefault="0055278A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091A00" w:rsidRDefault="00091A00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・利用者</w:t>
                            </w:r>
                            <w:r w:rsidR="005E7B4C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様</w:t>
                            </w: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が主人公として生活するために、</w:t>
                            </w:r>
                          </w:p>
                          <w:p w:rsidR="00091A00" w:rsidRDefault="00091A00" w:rsidP="00091A00">
                            <w:pPr>
                              <w:ind w:leftChars="50" w:left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共に生き、共に暮らし、共に支え合い豊かな地域生活を送れるように支援する。</w:t>
                            </w:r>
                          </w:p>
                          <w:p w:rsidR="0055278A" w:rsidRDefault="0055278A" w:rsidP="00091A00">
                            <w:pPr>
                              <w:ind w:leftChars="50" w:left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Pr="005E0EA8" w:rsidRDefault="0055278A" w:rsidP="004321C0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28"/>
                                <w:lang w:eastAsia="ja-JP"/>
                              </w:rPr>
                            </w:pPr>
                            <w:r w:rsidRPr="005E0EA8">
                              <w:rPr>
                                <w:rFonts w:ascii="HGP明朝E" w:eastAsia="HGP明朝E" w:hAnsi="HGP明朝E" w:hint="eastAsia"/>
                                <w:sz w:val="28"/>
                                <w:lang w:eastAsia="ja-JP"/>
                              </w:rPr>
                              <w:t>支援方針</w:t>
                            </w:r>
                          </w:p>
                          <w:p w:rsidR="0055278A" w:rsidRDefault="0055278A" w:rsidP="0055278A">
                            <w:pPr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・利用者主体の支援を基本として、今年度</w:t>
                            </w:r>
                          </w:p>
                          <w:p w:rsidR="0055278A" w:rsidRDefault="0055278A" w:rsidP="0055278A">
                            <w:pPr>
                              <w:ind w:leftChars="50" w:left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は「基本とは何か」「普通とは何か」をテーマに職員の研鑽をはかっていく。</w:t>
                            </w:r>
                          </w:p>
                          <w:p w:rsidR="0055278A" w:rsidRDefault="0055278A" w:rsidP="0055278A">
                            <w:pPr>
                              <w:ind w:leftChars="50" w:left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・個別支援計画書に基づき、利用者様一人ひとりが充実した生活が送れるように支援し、生活の質的向上を目指し、自己選択、自己決定の機会を増やし、自主的な生活の実現を支援します。</w:t>
                            </w: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Pr="005E0EA8" w:rsidRDefault="0055278A" w:rsidP="005E0EA8">
                            <w:pPr>
                              <w:ind w:left="140" w:hangingChars="50" w:hanging="140"/>
                              <w:jc w:val="center"/>
                              <w:rPr>
                                <w:rFonts w:ascii="HGP明朝E" w:eastAsia="HGP明朝E" w:hAnsi="HGP明朝E"/>
                                <w:sz w:val="28"/>
                                <w:lang w:eastAsia="ja-JP"/>
                              </w:rPr>
                            </w:pPr>
                            <w:r w:rsidRPr="005E0EA8">
                              <w:rPr>
                                <w:rFonts w:ascii="HGP明朝E" w:eastAsia="HGP明朝E" w:hAnsi="HGP明朝E" w:hint="eastAsia"/>
                                <w:sz w:val="28"/>
                                <w:lang w:eastAsia="ja-JP"/>
                              </w:rPr>
                              <w:t>基本目標</w:t>
                            </w: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・利用者様の人権を尊重し、</w:t>
                            </w:r>
                            <w:r w:rsidR="005E7B4C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意思決</w:t>
                            </w:r>
                            <w:r w:rsidR="005E0EA8"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定支援を基本に「自分なりに楽しく生きる」生活を支援していきます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lang w:eastAsia="ja-JP"/>
                              </w:rPr>
                              <w:t>。</w:t>
                            </w:r>
                          </w:p>
                          <w:p w:rsid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  <w:p w:rsidR="0055278A" w:rsidRPr="0055278A" w:rsidRDefault="0055278A" w:rsidP="0055278A">
                            <w:pPr>
                              <w:ind w:left="120" w:hangingChars="50" w:hanging="120"/>
                              <w:rPr>
                                <w:rFonts w:ascii="HGP明朝E" w:eastAsia="HGP明朝E" w:hAnsi="HGP明朝E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1" type="#_x0000_t202" style="position:absolute;margin-left:583.75pt;margin-top:113.6pt;width:237.85pt;height:439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" filled="f" stroked="f" strokeweight=".5pt">
                <v:textbox>
                  <w:txbxContent>
                    <w:p w:rsidR="00091A00" w:rsidRPr="005E0EA8" w:rsidRDefault="00091A00" w:rsidP="004321C0">
                      <w:pPr>
                        <w:jc w:val="center"/>
                        <w:rPr>
                          <w:rFonts w:ascii="HGP明朝E" w:eastAsia="HGP明朝E" w:hAnsi="HGP明朝E"/>
                          <w:sz w:val="28"/>
                          <w:lang w:eastAsia="ja-JP"/>
                        </w:rPr>
                      </w:pPr>
                      <w:r w:rsidRPr="005E0EA8">
                        <w:rPr>
                          <w:rFonts w:ascii="HGP明朝E" w:eastAsia="HGP明朝E" w:hAnsi="HGP明朝E" w:hint="eastAsia"/>
                          <w:sz w:val="28"/>
                          <w:lang w:eastAsia="ja-JP"/>
                        </w:rPr>
                        <w:t>基本理念</w:t>
                      </w:r>
                    </w:p>
                    <w:p w:rsidR="0055278A" w:rsidRDefault="0055278A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091A00" w:rsidRDefault="00091A00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・利用者</w:t>
                      </w:r>
                      <w:r w:rsidR="005E7B4C">
                        <w:rPr>
                          <w:rFonts w:ascii="HGP明朝E" w:eastAsia="HGP明朝E" w:hAnsi="HGP明朝E" w:hint="eastAsia"/>
                          <w:lang w:eastAsia="ja-JP"/>
                        </w:rPr>
                        <w:t>様</w:t>
                      </w: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が主人公として生活するために、</w:t>
                      </w:r>
                    </w:p>
                    <w:p w:rsidR="00091A00" w:rsidRDefault="00091A00" w:rsidP="00091A00">
                      <w:pPr>
                        <w:ind w:leftChars="50" w:left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共に生き、共に暮らし、共に支え合い豊かな地域生活を送れるように支援する。</w:t>
                      </w:r>
                    </w:p>
                    <w:p w:rsidR="0055278A" w:rsidRDefault="0055278A" w:rsidP="00091A00">
                      <w:pPr>
                        <w:ind w:leftChars="50" w:left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Pr="005E0EA8" w:rsidRDefault="0055278A" w:rsidP="004321C0">
                      <w:pPr>
                        <w:jc w:val="center"/>
                        <w:rPr>
                          <w:rFonts w:ascii="HGP明朝E" w:eastAsia="HGP明朝E" w:hAnsi="HGP明朝E"/>
                          <w:sz w:val="28"/>
                          <w:lang w:eastAsia="ja-JP"/>
                        </w:rPr>
                      </w:pPr>
                      <w:r w:rsidRPr="005E0EA8">
                        <w:rPr>
                          <w:rFonts w:ascii="HGP明朝E" w:eastAsia="HGP明朝E" w:hAnsi="HGP明朝E" w:hint="eastAsia"/>
                          <w:sz w:val="28"/>
                          <w:lang w:eastAsia="ja-JP"/>
                        </w:rPr>
                        <w:t>支援方針</w:t>
                      </w:r>
                    </w:p>
                    <w:p w:rsidR="0055278A" w:rsidRDefault="0055278A" w:rsidP="0055278A">
                      <w:pPr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・利用者主体の支援を基本として、今年度</w:t>
                      </w:r>
                    </w:p>
                    <w:p w:rsidR="0055278A" w:rsidRDefault="0055278A" w:rsidP="0055278A">
                      <w:pPr>
                        <w:ind w:leftChars="50" w:left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は「基本とは何か」「普通とは何か」をテーマに職員の研鑽をはかっていく。</w:t>
                      </w:r>
                    </w:p>
                    <w:p w:rsidR="0055278A" w:rsidRDefault="0055278A" w:rsidP="0055278A">
                      <w:pPr>
                        <w:ind w:leftChars="50" w:left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・個別支援計画書に基づき、利用者様一人ひとりが充実した生活が送れるように支援し、生活の質的向上を目指し、自己選択、自己決定の機会を増やし、自主的な生活の実現を支援します。</w:t>
                      </w: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Pr="005E0EA8" w:rsidRDefault="0055278A" w:rsidP="005E0EA8">
                      <w:pPr>
                        <w:ind w:left="140" w:hangingChars="50" w:hanging="140"/>
                        <w:jc w:val="center"/>
                        <w:rPr>
                          <w:rFonts w:ascii="HGP明朝E" w:eastAsia="HGP明朝E" w:hAnsi="HGP明朝E"/>
                          <w:sz w:val="28"/>
                          <w:lang w:eastAsia="ja-JP"/>
                        </w:rPr>
                      </w:pPr>
                      <w:r w:rsidRPr="005E0EA8">
                        <w:rPr>
                          <w:rFonts w:ascii="HGP明朝E" w:eastAsia="HGP明朝E" w:hAnsi="HGP明朝E" w:hint="eastAsia"/>
                          <w:sz w:val="28"/>
                          <w:lang w:eastAsia="ja-JP"/>
                        </w:rPr>
                        <w:t>基本目標</w:t>
                      </w: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・利用者様の人権を尊重し、</w:t>
                      </w:r>
                      <w:r w:rsidR="005E7B4C">
                        <w:rPr>
                          <w:rFonts w:ascii="HGP明朝E" w:eastAsia="HGP明朝E" w:hAnsi="HGP明朝E" w:hint="eastAsia"/>
                          <w:lang w:eastAsia="ja-JP"/>
                        </w:rPr>
                        <w:t>意思決</w:t>
                      </w:r>
                      <w:r w:rsidR="005E0EA8">
                        <w:rPr>
                          <w:rFonts w:ascii="HGP明朝E" w:eastAsia="HGP明朝E" w:hAnsi="HGP明朝E" w:hint="eastAsia"/>
                          <w:lang w:eastAsia="ja-JP"/>
                        </w:rPr>
                        <w:t>定支援を基本に「自分なりに楽しく生きる」生活を支援していきます</w:t>
                      </w:r>
                      <w:r>
                        <w:rPr>
                          <w:rFonts w:ascii="HGP明朝E" w:eastAsia="HGP明朝E" w:hAnsi="HGP明朝E" w:hint="eastAsia"/>
                          <w:lang w:eastAsia="ja-JP"/>
                        </w:rPr>
                        <w:t>。</w:t>
                      </w:r>
                    </w:p>
                    <w:p w:rsid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  <w:p w:rsidR="0055278A" w:rsidRPr="0055278A" w:rsidRDefault="0055278A" w:rsidP="0055278A">
                      <w:pPr>
                        <w:ind w:left="120" w:hangingChars="50" w:hanging="120"/>
                        <w:rPr>
                          <w:rFonts w:ascii="HGP明朝E" w:eastAsia="HGP明朝E" w:hAnsi="HGP明朝E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78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6584095" wp14:editId="12B26C8C">
                <wp:simplePos x="0" y="0"/>
                <wp:positionH relativeFrom="page">
                  <wp:posOffset>7413625</wp:posOffset>
                </wp:positionH>
                <wp:positionV relativeFrom="page">
                  <wp:posOffset>582295</wp:posOffset>
                </wp:positionV>
                <wp:extent cx="2966720" cy="6185535"/>
                <wp:effectExtent l="0" t="0" r="5080" b="5715"/>
                <wp:wrapNone/>
                <wp:docPr id="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6185535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left:0;text-align:left;margin-left:583.75pt;margin-top:45.85pt;width:233.6pt;height:487.0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" fillcolor="#d0f0e0" stroked="f" strokecolor="#c9f" strokeweight="1.5pt">
                <w10:wrap anchorx="page" anchory="page"/>
              </v:rect>
            </w:pict>
          </mc:Fallback>
        </mc:AlternateContent>
      </w:r>
    </w:p>
    <w:sectPr w:rsidR="00051AEB" w:rsidRPr="005F72E4" w:rsidSect="00FD5A3C">
      <w:pgSz w:w="16840" w:h="11907" w:orient="landscape" w:code="9"/>
      <w:pgMar w:top="11113" w:right="397" w:bottom="527" w:left="397" w:header="720" w:footer="720" w:gutter="0"/>
      <w:cols w:num="3" w:space="425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g_コミック古印体nocutかな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8BAE35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18282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7E1EB3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4F2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7BE00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43D4D93"/>
    <w:multiLevelType w:val="hybridMultilevel"/>
    <w:tmpl w:val="AE5ECB78"/>
    <w:lvl w:ilvl="0" w:tplc="4CFA9F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34"/>
    <w:rsid w:val="000034A3"/>
    <w:rsid w:val="0001679B"/>
    <w:rsid w:val="00041099"/>
    <w:rsid w:val="00051A00"/>
    <w:rsid w:val="00051AEB"/>
    <w:rsid w:val="0005219B"/>
    <w:rsid w:val="000541DD"/>
    <w:rsid w:val="00091A00"/>
    <w:rsid w:val="000A4144"/>
    <w:rsid w:val="000B17E3"/>
    <w:rsid w:val="000D6D6F"/>
    <w:rsid w:val="000F6F77"/>
    <w:rsid w:val="00113046"/>
    <w:rsid w:val="00113C1B"/>
    <w:rsid w:val="00117B94"/>
    <w:rsid w:val="00130886"/>
    <w:rsid w:val="00146D98"/>
    <w:rsid w:val="00176C9E"/>
    <w:rsid w:val="0018041F"/>
    <w:rsid w:val="00183386"/>
    <w:rsid w:val="001866D2"/>
    <w:rsid w:val="001C4FFF"/>
    <w:rsid w:val="001D34E8"/>
    <w:rsid w:val="001D7242"/>
    <w:rsid w:val="001E7399"/>
    <w:rsid w:val="00206227"/>
    <w:rsid w:val="00207164"/>
    <w:rsid w:val="0022079E"/>
    <w:rsid w:val="00221285"/>
    <w:rsid w:val="002213EA"/>
    <w:rsid w:val="00242515"/>
    <w:rsid w:val="002454EE"/>
    <w:rsid w:val="00251F4F"/>
    <w:rsid w:val="002714B2"/>
    <w:rsid w:val="002771D1"/>
    <w:rsid w:val="00280BF5"/>
    <w:rsid w:val="00281C43"/>
    <w:rsid w:val="00281C92"/>
    <w:rsid w:val="00282209"/>
    <w:rsid w:val="002967A0"/>
    <w:rsid w:val="002A2D1F"/>
    <w:rsid w:val="002B5EDA"/>
    <w:rsid w:val="002C6092"/>
    <w:rsid w:val="002F2AE5"/>
    <w:rsid w:val="00311432"/>
    <w:rsid w:val="00320B3D"/>
    <w:rsid w:val="003321E5"/>
    <w:rsid w:val="003374E3"/>
    <w:rsid w:val="003433BE"/>
    <w:rsid w:val="00343D57"/>
    <w:rsid w:val="0035391E"/>
    <w:rsid w:val="00361FF6"/>
    <w:rsid w:val="00364189"/>
    <w:rsid w:val="0037592D"/>
    <w:rsid w:val="0038072E"/>
    <w:rsid w:val="00381A35"/>
    <w:rsid w:val="00387200"/>
    <w:rsid w:val="00396E84"/>
    <w:rsid w:val="00397D3D"/>
    <w:rsid w:val="003A358D"/>
    <w:rsid w:val="003B0965"/>
    <w:rsid w:val="003B534A"/>
    <w:rsid w:val="003C2C8D"/>
    <w:rsid w:val="003C3DB6"/>
    <w:rsid w:val="003C4E78"/>
    <w:rsid w:val="003C77B7"/>
    <w:rsid w:val="003E4295"/>
    <w:rsid w:val="003E48A2"/>
    <w:rsid w:val="003E6F76"/>
    <w:rsid w:val="003F5DAB"/>
    <w:rsid w:val="00413925"/>
    <w:rsid w:val="00416292"/>
    <w:rsid w:val="00426EF3"/>
    <w:rsid w:val="004321C0"/>
    <w:rsid w:val="00432975"/>
    <w:rsid w:val="00457A31"/>
    <w:rsid w:val="00457D53"/>
    <w:rsid w:val="00461BDC"/>
    <w:rsid w:val="00477C75"/>
    <w:rsid w:val="00483C07"/>
    <w:rsid w:val="00485797"/>
    <w:rsid w:val="00486E9E"/>
    <w:rsid w:val="00494E8E"/>
    <w:rsid w:val="00495EA6"/>
    <w:rsid w:val="004A7F53"/>
    <w:rsid w:val="004D4AFB"/>
    <w:rsid w:val="004F658A"/>
    <w:rsid w:val="00500F98"/>
    <w:rsid w:val="00506068"/>
    <w:rsid w:val="005063B3"/>
    <w:rsid w:val="00512AB9"/>
    <w:rsid w:val="0051390B"/>
    <w:rsid w:val="00517687"/>
    <w:rsid w:val="00530253"/>
    <w:rsid w:val="005421AC"/>
    <w:rsid w:val="0054533A"/>
    <w:rsid w:val="0055278A"/>
    <w:rsid w:val="00557A64"/>
    <w:rsid w:val="00574910"/>
    <w:rsid w:val="00580358"/>
    <w:rsid w:val="005920DE"/>
    <w:rsid w:val="00596DF7"/>
    <w:rsid w:val="005B2034"/>
    <w:rsid w:val="005C653E"/>
    <w:rsid w:val="005D7E1B"/>
    <w:rsid w:val="005E0EA8"/>
    <w:rsid w:val="005E49E4"/>
    <w:rsid w:val="005E7B4C"/>
    <w:rsid w:val="005F6839"/>
    <w:rsid w:val="005F72E4"/>
    <w:rsid w:val="00623964"/>
    <w:rsid w:val="0064297C"/>
    <w:rsid w:val="0064622B"/>
    <w:rsid w:val="00647EC5"/>
    <w:rsid w:val="0068510C"/>
    <w:rsid w:val="006912A5"/>
    <w:rsid w:val="00691851"/>
    <w:rsid w:val="006A19A3"/>
    <w:rsid w:val="006B19BD"/>
    <w:rsid w:val="006D1B21"/>
    <w:rsid w:val="006D3708"/>
    <w:rsid w:val="006F3C36"/>
    <w:rsid w:val="006F6C37"/>
    <w:rsid w:val="007033B4"/>
    <w:rsid w:val="00707EC6"/>
    <w:rsid w:val="007109A2"/>
    <w:rsid w:val="00713879"/>
    <w:rsid w:val="007352E2"/>
    <w:rsid w:val="00735EB0"/>
    <w:rsid w:val="0074553A"/>
    <w:rsid w:val="00770B4B"/>
    <w:rsid w:val="0077109C"/>
    <w:rsid w:val="00775D14"/>
    <w:rsid w:val="007813B3"/>
    <w:rsid w:val="007A00A8"/>
    <w:rsid w:val="007A0FA5"/>
    <w:rsid w:val="007B47AA"/>
    <w:rsid w:val="007C05A1"/>
    <w:rsid w:val="007C1A63"/>
    <w:rsid w:val="007C7743"/>
    <w:rsid w:val="007D09B2"/>
    <w:rsid w:val="007E5ABA"/>
    <w:rsid w:val="0082272F"/>
    <w:rsid w:val="008509D8"/>
    <w:rsid w:val="00851B12"/>
    <w:rsid w:val="008619C8"/>
    <w:rsid w:val="008B118F"/>
    <w:rsid w:val="008C0EA3"/>
    <w:rsid w:val="008C0FE8"/>
    <w:rsid w:val="008C7F2B"/>
    <w:rsid w:val="008E56FA"/>
    <w:rsid w:val="008F0C51"/>
    <w:rsid w:val="008F37DC"/>
    <w:rsid w:val="00903461"/>
    <w:rsid w:val="009038BF"/>
    <w:rsid w:val="00920E87"/>
    <w:rsid w:val="009218D8"/>
    <w:rsid w:val="0092298C"/>
    <w:rsid w:val="00924595"/>
    <w:rsid w:val="00933884"/>
    <w:rsid w:val="0095439D"/>
    <w:rsid w:val="00961801"/>
    <w:rsid w:val="00991048"/>
    <w:rsid w:val="0099163D"/>
    <w:rsid w:val="009B61B1"/>
    <w:rsid w:val="009C1F92"/>
    <w:rsid w:val="009C2619"/>
    <w:rsid w:val="00A206CE"/>
    <w:rsid w:val="00A25E6E"/>
    <w:rsid w:val="00A47628"/>
    <w:rsid w:val="00A50916"/>
    <w:rsid w:val="00A56F63"/>
    <w:rsid w:val="00A633ED"/>
    <w:rsid w:val="00A748ED"/>
    <w:rsid w:val="00A83B8B"/>
    <w:rsid w:val="00A857D3"/>
    <w:rsid w:val="00A95815"/>
    <w:rsid w:val="00AA274B"/>
    <w:rsid w:val="00AB0D9E"/>
    <w:rsid w:val="00AB14A6"/>
    <w:rsid w:val="00AF3624"/>
    <w:rsid w:val="00AF68AB"/>
    <w:rsid w:val="00B27AE6"/>
    <w:rsid w:val="00B51C84"/>
    <w:rsid w:val="00B52A6B"/>
    <w:rsid w:val="00B61A98"/>
    <w:rsid w:val="00B82FBB"/>
    <w:rsid w:val="00B83792"/>
    <w:rsid w:val="00B84196"/>
    <w:rsid w:val="00B95CC9"/>
    <w:rsid w:val="00BA7D7E"/>
    <w:rsid w:val="00BD09DB"/>
    <w:rsid w:val="00BD1B8D"/>
    <w:rsid w:val="00BE3EDD"/>
    <w:rsid w:val="00C06133"/>
    <w:rsid w:val="00C14F10"/>
    <w:rsid w:val="00C17710"/>
    <w:rsid w:val="00C376B0"/>
    <w:rsid w:val="00C564A3"/>
    <w:rsid w:val="00C56951"/>
    <w:rsid w:val="00C57CBF"/>
    <w:rsid w:val="00C67399"/>
    <w:rsid w:val="00C72419"/>
    <w:rsid w:val="00C74FFA"/>
    <w:rsid w:val="00C82568"/>
    <w:rsid w:val="00C870EB"/>
    <w:rsid w:val="00CA495D"/>
    <w:rsid w:val="00CB62EF"/>
    <w:rsid w:val="00CE284A"/>
    <w:rsid w:val="00CE2FF6"/>
    <w:rsid w:val="00CF3358"/>
    <w:rsid w:val="00D1136E"/>
    <w:rsid w:val="00D26473"/>
    <w:rsid w:val="00D35ED8"/>
    <w:rsid w:val="00D6798F"/>
    <w:rsid w:val="00D85DA9"/>
    <w:rsid w:val="00D94621"/>
    <w:rsid w:val="00D960AB"/>
    <w:rsid w:val="00DD1842"/>
    <w:rsid w:val="00DD4DBB"/>
    <w:rsid w:val="00DE5C1A"/>
    <w:rsid w:val="00DF64A4"/>
    <w:rsid w:val="00E0352C"/>
    <w:rsid w:val="00E4420D"/>
    <w:rsid w:val="00E6150E"/>
    <w:rsid w:val="00E774E4"/>
    <w:rsid w:val="00EA15ED"/>
    <w:rsid w:val="00EA5D48"/>
    <w:rsid w:val="00EA61F6"/>
    <w:rsid w:val="00EA7B67"/>
    <w:rsid w:val="00EB2120"/>
    <w:rsid w:val="00EC4527"/>
    <w:rsid w:val="00EE3251"/>
    <w:rsid w:val="00EF20F3"/>
    <w:rsid w:val="00EF541D"/>
    <w:rsid w:val="00F207A5"/>
    <w:rsid w:val="00F405DD"/>
    <w:rsid w:val="00F4518C"/>
    <w:rsid w:val="00F60C9D"/>
    <w:rsid w:val="00F6292F"/>
    <w:rsid w:val="00F62F51"/>
    <w:rsid w:val="00F9056F"/>
    <w:rsid w:val="00F90B8F"/>
    <w:rsid w:val="00FC3D5A"/>
    <w:rsid w:val="00FC6871"/>
    <w:rsid w:val="00FD5A3C"/>
    <w:rsid w:val="00FE4B46"/>
    <w:rsid w:val="00FE5E47"/>
    <w:rsid w:val="00FF15D2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color="#396" stroke="f" strokecolor="#c9f">
      <v:fill color="#396" opacity="29491f"/>
      <v:stroke color="#c9f" weight="1.5pt" on="f"/>
      <v:textbox inset="5.85pt,.7pt,5.85pt,.7pt"/>
      <o:colormru v:ext="edit" colors="#d0f0e0,#fc0,yellow,#cc0,#f60,#a0e0c0,#6cbaaf,#bbe9d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7592D"/>
    <w:rPr>
      <w:rFonts w:eastAsia="ＭＳ Ｐゴシック"/>
      <w:sz w:val="24"/>
      <w:szCs w:val="24"/>
    </w:rPr>
  </w:style>
  <w:style w:type="paragraph" w:styleId="1">
    <w:name w:val="heading 1"/>
    <w:next w:val="a0"/>
    <w:qFormat/>
    <w:rsid w:val="00CE2FF6"/>
    <w:pPr>
      <w:keepNext/>
      <w:spacing w:after="360"/>
      <w:outlineLvl w:val="0"/>
    </w:pPr>
    <w:rPr>
      <w:rFonts w:ascii="Lucida Sans Unicode" w:eastAsia="ＭＳ Ｐゴシック" w:hAnsi="Lucida Sans Unicode"/>
      <w:spacing w:val="10"/>
      <w:kern w:val="28"/>
      <w:sz w:val="44"/>
      <w:szCs w:val="44"/>
    </w:rPr>
  </w:style>
  <w:style w:type="paragraph" w:styleId="2">
    <w:name w:val="heading 2"/>
    <w:next w:val="a0"/>
    <w:link w:val="20"/>
    <w:qFormat/>
    <w:rsid w:val="00CE2FF6"/>
    <w:pPr>
      <w:spacing w:after="120"/>
      <w:outlineLvl w:val="1"/>
    </w:pPr>
    <w:rPr>
      <w:rFonts w:ascii="Lucida Sans Unicode" w:eastAsia="ＭＳ Ｐゴシック" w:hAnsi="Lucida Sans Unicode" w:cs="Arial"/>
      <w:kern w:val="28"/>
      <w:sz w:val="40"/>
      <w:szCs w:val="40"/>
    </w:rPr>
  </w:style>
  <w:style w:type="paragraph" w:styleId="3">
    <w:name w:val="heading 3"/>
    <w:next w:val="a0"/>
    <w:link w:val="30"/>
    <w:uiPriority w:val="9"/>
    <w:qFormat/>
    <w:rsid w:val="00CE2FF6"/>
    <w:pPr>
      <w:spacing w:after="120"/>
      <w:outlineLvl w:val="2"/>
    </w:pPr>
    <w:rPr>
      <w:rFonts w:ascii="Lucida Sans Unicode" w:eastAsia="ＭＳ Ｐゴシック" w:hAnsi="Lucida Sans Unicode" w:cs="Arial"/>
      <w:spacing w:val="-5"/>
      <w:sz w:val="28"/>
      <w:szCs w:val="28"/>
    </w:rPr>
  </w:style>
  <w:style w:type="paragraph" w:styleId="4">
    <w:name w:val="heading 4"/>
    <w:basedOn w:val="a0"/>
    <w:next w:val="a0"/>
    <w:link w:val="40"/>
    <w:qFormat/>
    <w:rsid w:val="00B82F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見出し 4 (文字)"/>
    <w:basedOn w:val="a1"/>
    <w:link w:val="4"/>
    <w:rsid w:val="001E7399"/>
    <w:rPr>
      <w:rFonts w:ascii="Lucida Sans Unicode" w:hAnsi="Lucida Sans Unicode" w:cs="Arial"/>
      <w:spacing w:val="-5"/>
      <w:sz w:val="28"/>
      <w:szCs w:val="22"/>
      <w:lang w:val="en-US" w:eastAsia="en-US" w:bidi="ar-SA"/>
    </w:rPr>
  </w:style>
  <w:style w:type="paragraph" w:customStyle="1" w:styleId="Address2">
    <w:name w:val="Address 2"/>
    <w:rsid w:val="00432975"/>
    <w:rPr>
      <w:rFonts w:ascii="Lucida Sans Unicode" w:hAnsi="Lucida Sans Unicode" w:cs="Arial"/>
      <w:bCs/>
      <w:spacing w:val="10"/>
      <w:szCs w:val="28"/>
    </w:rPr>
  </w:style>
  <w:style w:type="character" w:customStyle="1" w:styleId="20">
    <w:name w:val="見出し 2 (文字)"/>
    <w:basedOn w:val="a1"/>
    <w:link w:val="2"/>
    <w:rsid w:val="001E7399"/>
    <w:rPr>
      <w:rFonts w:ascii="Lucida Sans Unicode" w:hAnsi="Lucida Sans Unicode" w:cs="Arial"/>
      <w:kern w:val="28"/>
      <w:sz w:val="40"/>
      <w:szCs w:val="40"/>
      <w:lang w:val="en-US" w:eastAsia="en-US" w:bidi="ar-SA"/>
    </w:rPr>
  </w:style>
  <w:style w:type="paragraph" w:customStyle="1" w:styleId="Address1">
    <w:name w:val="Address 1"/>
    <w:rsid w:val="00432975"/>
    <w:rPr>
      <w:rFonts w:ascii="Lucida Sans Unicode" w:hAnsi="Lucida Sans Unicode" w:cs="Arial"/>
      <w:bCs/>
      <w:spacing w:val="10"/>
      <w:szCs w:val="28"/>
    </w:rPr>
  </w:style>
  <w:style w:type="paragraph" w:customStyle="1" w:styleId="Tagline">
    <w:name w:val="Tagline"/>
    <w:rsid w:val="00CE2FF6"/>
    <w:pPr>
      <w:jc w:val="center"/>
    </w:pPr>
    <w:rPr>
      <w:rFonts w:ascii="Lucida Sans Unicode" w:eastAsia="ＭＳ Ｐゴシック" w:hAnsi="Lucida Sans Unicode" w:cs="Arial"/>
      <w:i/>
      <w:spacing w:val="20"/>
      <w:sz w:val="24"/>
      <w:szCs w:val="24"/>
    </w:rPr>
  </w:style>
  <w:style w:type="paragraph" w:customStyle="1" w:styleId="BodyText1">
    <w:name w:val="Body Text 1"/>
    <w:rsid w:val="00CE2FF6"/>
    <w:pPr>
      <w:spacing w:after="240" w:line="320" w:lineRule="atLeast"/>
    </w:pPr>
    <w:rPr>
      <w:rFonts w:ascii="Lucida Sans Unicode" w:eastAsia="ＭＳ Ｐゴシック" w:hAnsi="Lucida Sans Unicode" w:cs="Arial"/>
      <w:spacing w:val="-5"/>
      <w:sz w:val="22"/>
      <w:szCs w:val="22"/>
    </w:rPr>
  </w:style>
  <w:style w:type="character" w:customStyle="1" w:styleId="30">
    <w:name w:val="見出し 3 (文字)"/>
    <w:basedOn w:val="a1"/>
    <w:link w:val="3"/>
    <w:uiPriority w:val="9"/>
    <w:rsid w:val="001E7399"/>
    <w:rPr>
      <w:rFonts w:ascii="Lucida Sans Unicode" w:hAnsi="Lucida Sans Unicode" w:cs="Arial"/>
      <w:spacing w:val="-5"/>
      <w:sz w:val="28"/>
      <w:szCs w:val="28"/>
      <w:lang w:val="en-US" w:eastAsia="en-US" w:bidi="ar-SA"/>
    </w:rPr>
  </w:style>
  <w:style w:type="paragraph" w:styleId="a">
    <w:name w:val="List Bullet"/>
    <w:basedOn w:val="a0"/>
    <w:rsid w:val="00426EF3"/>
    <w:pPr>
      <w:numPr>
        <w:numId w:val="2"/>
      </w:numPr>
    </w:pPr>
    <w:rPr>
      <w:rFonts w:ascii="Lucida Sans Unicode" w:hAnsi="Lucida Sans Unicode"/>
      <w:sz w:val="22"/>
    </w:rPr>
  </w:style>
  <w:style w:type="paragraph" w:customStyle="1" w:styleId="CompanyName">
    <w:name w:val="Company Name"/>
    <w:rsid w:val="00CE2FF6"/>
    <w:pPr>
      <w:keepNext/>
      <w:spacing w:after="480" w:line="960" w:lineRule="exact"/>
      <w:jc w:val="center"/>
    </w:pPr>
    <w:rPr>
      <w:rFonts w:ascii="Lucida Sans Unicode" w:eastAsia="ＭＳ Ｐゴシック" w:hAnsi="Lucida Sans Unicode"/>
      <w:kern w:val="28"/>
      <w:sz w:val="72"/>
      <w:szCs w:val="72"/>
    </w:rPr>
  </w:style>
  <w:style w:type="paragraph" w:styleId="21">
    <w:name w:val="Body Text 2"/>
    <w:rsid w:val="00CE2FF6"/>
    <w:pPr>
      <w:spacing w:after="240" w:line="320" w:lineRule="atLeast"/>
      <w:jc w:val="center"/>
    </w:pPr>
    <w:rPr>
      <w:rFonts w:ascii="Lucida Sans Unicode" w:eastAsia="ＭＳ Ｐゴシック" w:hAnsi="Lucida Sans Unicode" w:cs="Arial"/>
      <w:spacing w:val="-5"/>
      <w:sz w:val="22"/>
      <w:szCs w:val="22"/>
    </w:rPr>
  </w:style>
  <w:style w:type="paragraph" w:styleId="a4">
    <w:name w:val="Balloon Text"/>
    <w:basedOn w:val="a0"/>
    <w:link w:val="a5"/>
    <w:rsid w:val="005B20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rsid w:val="005B2034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basedOn w:val="a1"/>
    <w:rsid w:val="00343D57"/>
  </w:style>
  <w:style w:type="character" w:styleId="a6">
    <w:name w:val="Hyperlink"/>
    <w:basedOn w:val="a1"/>
    <w:rsid w:val="003E48A2"/>
    <w:rPr>
      <w:color w:val="0000FF" w:themeColor="hyperlink"/>
      <w:u w:val="single"/>
    </w:rPr>
  </w:style>
  <w:style w:type="paragraph" w:styleId="Web">
    <w:name w:val="Normal (Web)"/>
    <w:basedOn w:val="a0"/>
    <w:uiPriority w:val="99"/>
    <w:unhideWhenUsed/>
    <w:rsid w:val="00C14F10"/>
    <w:pPr>
      <w:spacing w:before="100" w:beforeAutospacing="1" w:after="100" w:afterAutospacing="1"/>
    </w:pPr>
    <w:rPr>
      <w:rFonts w:ascii="ＭＳ Ｐゴシック" w:hAnsi="ＭＳ Ｐゴシック" w:cs="ＭＳ Ｐゴシック"/>
      <w:lang w:eastAsia="ja-JP"/>
    </w:rPr>
  </w:style>
  <w:style w:type="character" w:customStyle="1" w:styleId="tgc">
    <w:name w:val="_tgc"/>
    <w:basedOn w:val="a1"/>
    <w:rsid w:val="00542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7592D"/>
    <w:rPr>
      <w:rFonts w:eastAsia="ＭＳ Ｐゴシック"/>
      <w:sz w:val="24"/>
      <w:szCs w:val="24"/>
    </w:rPr>
  </w:style>
  <w:style w:type="paragraph" w:styleId="1">
    <w:name w:val="heading 1"/>
    <w:next w:val="a0"/>
    <w:qFormat/>
    <w:rsid w:val="00CE2FF6"/>
    <w:pPr>
      <w:keepNext/>
      <w:spacing w:after="360"/>
      <w:outlineLvl w:val="0"/>
    </w:pPr>
    <w:rPr>
      <w:rFonts w:ascii="Lucida Sans Unicode" w:eastAsia="ＭＳ Ｐゴシック" w:hAnsi="Lucida Sans Unicode"/>
      <w:spacing w:val="10"/>
      <w:kern w:val="28"/>
      <w:sz w:val="44"/>
      <w:szCs w:val="44"/>
    </w:rPr>
  </w:style>
  <w:style w:type="paragraph" w:styleId="2">
    <w:name w:val="heading 2"/>
    <w:next w:val="a0"/>
    <w:link w:val="20"/>
    <w:qFormat/>
    <w:rsid w:val="00CE2FF6"/>
    <w:pPr>
      <w:spacing w:after="120"/>
      <w:outlineLvl w:val="1"/>
    </w:pPr>
    <w:rPr>
      <w:rFonts w:ascii="Lucida Sans Unicode" w:eastAsia="ＭＳ Ｐゴシック" w:hAnsi="Lucida Sans Unicode" w:cs="Arial"/>
      <w:kern w:val="28"/>
      <w:sz w:val="40"/>
      <w:szCs w:val="40"/>
    </w:rPr>
  </w:style>
  <w:style w:type="paragraph" w:styleId="3">
    <w:name w:val="heading 3"/>
    <w:next w:val="a0"/>
    <w:link w:val="30"/>
    <w:uiPriority w:val="9"/>
    <w:qFormat/>
    <w:rsid w:val="00CE2FF6"/>
    <w:pPr>
      <w:spacing w:after="120"/>
      <w:outlineLvl w:val="2"/>
    </w:pPr>
    <w:rPr>
      <w:rFonts w:ascii="Lucida Sans Unicode" w:eastAsia="ＭＳ Ｐゴシック" w:hAnsi="Lucida Sans Unicode" w:cs="Arial"/>
      <w:spacing w:val="-5"/>
      <w:sz w:val="28"/>
      <w:szCs w:val="28"/>
    </w:rPr>
  </w:style>
  <w:style w:type="paragraph" w:styleId="4">
    <w:name w:val="heading 4"/>
    <w:basedOn w:val="a0"/>
    <w:next w:val="a0"/>
    <w:link w:val="40"/>
    <w:qFormat/>
    <w:rsid w:val="00B82F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見出し 4 (文字)"/>
    <w:basedOn w:val="a1"/>
    <w:link w:val="4"/>
    <w:rsid w:val="001E7399"/>
    <w:rPr>
      <w:rFonts w:ascii="Lucida Sans Unicode" w:hAnsi="Lucida Sans Unicode" w:cs="Arial"/>
      <w:spacing w:val="-5"/>
      <w:sz w:val="28"/>
      <w:szCs w:val="22"/>
      <w:lang w:val="en-US" w:eastAsia="en-US" w:bidi="ar-SA"/>
    </w:rPr>
  </w:style>
  <w:style w:type="paragraph" w:customStyle="1" w:styleId="Address2">
    <w:name w:val="Address 2"/>
    <w:rsid w:val="00432975"/>
    <w:rPr>
      <w:rFonts w:ascii="Lucida Sans Unicode" w:hAnsi="Lucida Sans Unicode" w:cs="Arial"/>
      <w:bCs/>
      <w:spacing w:val="10"/>
      <w:szCs w:val="28"/>
    </w:rPr>
  </w:style>
  <w:style w:type="character" w:customStyle="1" w:styleId="20">
    <w:name w:val="見出し 2 (文字)"/>
    <w:basedOn w:val="a1"/>
    <w:link w:val="2"/>
    <w:rsid w:val="001E7399"/>
    <w:rPr>
      <w:rFonts w:ascii="Lucida Sans Unicode" w:hAnsi="Lucida Sans Unicode" w:cs="Arial"/>
      <w:kern w:val="28"/>
      <w:sz w:val="40"/>
      <w:szCs w:val="40"/>
      <w:lang w:val="en-US" w:eastAsia="en-US" w:bidi="ar-SA"/>
    </w:rPr>
  </w:style>
  <w:style w:type="paragraph" w:customStyle="1" w:styleId="Address1">
    <w:name w:val="Address 1"/>
    <w:rsid w:val="00432975"/>
    <w:rPr>
      <w:rFonts w:ascii="Lucida Sans Unicode" w:hAnsi="Lucida Sans Unicode" w:cs="Arial"/>
      <w:bCs/>
      <w:spacing w:val="10"/>
      <w:szCs w:val="28"/>
    </w:rPr>
  </w:style>
  <w:style w:type="paragraph" w:customStyle="1" w:styleId="Tagline">
    <w:name w:val="Tagline"/>
    <w:rsid w:val="00CE2FF6"/>
    <w:pPr>
      <w:jc w:val="center"/>
    </w:pPr>
    <w:rPr>
      <w:rFonts w:ascii="Lucida Sans Unicode" w:eastAsia="ＭＳ Ｐゴシック" w:hAnsi="Lucida Sans Unicode" w:cs="Arial"/>
      <w:i/>
      <w:spacing w:val="20"/>
      <w:sz w:val="24"/>
      <w:szCs w:val="24"/>
    </w:rPr>
  </w:style>
  <w:style w:type="paragraph" w:customStyle="1" w:styleId="BodyText1">
    <w:name w:val="Body Text 1"/>
    <w:rsid w:val="00CE2FF6"/>
    <w:pPr>
      <w:spacing w:after="240" w:line="320" w:lineRule="atLeast"/>
    </w:pPr>
    <w:rPr>
      <w:rFonts w:ascii="Lucida Sans Unicode" w:eastAsia="ＭＳ Ｐゴシック" w:hAnsi="Lucida Sans Unicode" w:cs="Arial"/>
      <w:spacing w:val="-5"/>
      <w:sz w:val="22"/>
      <w:szCs w:val="22"/>
    </w:rPr>
  </w:style>
  <w:style w:type="character" w:customStyle="1" w:styleId="30">
    <w:name w:val="見出し 3 (文字)"/>
    <w:basedOn w:val="a1"/>
    <w:link w:val="3"/>
    <w:uiPriority w:val="9"/>
    <w:rsid w:val="001E7399"/>
    <w:rPr>
      <w:rFonts w:ascii="Lucida Sans Unicode" w:hAnsi="Lucida Sans Unicode" w:cs="Arial"/>
      <w:spacing w:val="-5"/>
      <w:sz w:val="28"/>
      <w:szCs w:val="28"/>
      <w:lang w:val="en-US" w:eastAsia="en-US" w:bidi="ar-SA"/>
    </w:rPr>
  </w:style>
  <w:style w:type="paragraph" w:styleId="a">
    <w:name w:val="List Bullet"/>
    <w:basedOn w:val="a0"/>
    <w:rsid w:val="00426EF3"/>
    <w:pPr>
      <w:numPr>
        <w:numId w:val="2"/>
      </w:numPr>
    </w:pPr>
    <w:rPr>
      <w:rFonts w:ascii="Lucida Sans Unicode" w:hAnsi="Lucida Sans Unicode"/>
      <w:sz w:val="22"/>
    </w:rPr>
  </w:style>
  <w:style w:type="paragraph" w:customStyle="1" w:styleId="CompanyName">
    <w:name w:val="Company Name"/>
    <w:rsid w:val="00CE2FF6"/>
    <w:pPr>
      <w:keepNext/>
      <w:spacing w:after="480" w:line="960" w:lineRule="exact"/>
      <w:jc w:val="center"/>
    </w:pPr>
    <w:rPr>
      <w:rFonts w:ascii="Lucida Sans Unicode" w:eastAsia="ＭＳ Ｐゴシック" w:hAnsi="Lucida Sans Unicode"/>
      <w:kern w:val="28"/>
      <w:sz w:val="72"/>
      <w:szCs w:val="72"/>
    </w:rPr>
  </w:style>
  <w:style w:type="paragraph" w:styleId="21">
    <w:name w:val="Body Text 2"/>
    <w:rsid w:val="00CE2FF6"/>
    <w:pPr>
      <w:spacing w:after="240" w:line="320" w:lineRule="atLeast"/>
      <w:jc w:val="center"/>
    </w:pPr>
    <w:rPr>
      <w:rFonts w:ascii="Lucida Sans Unicode" w:eastAsia="ＭＳ Ｐゴシック" w:hAnsi="Lucida Sans Unicode" w:cs="Arial"/>
      <w:spacing w:val="-5"/>
      <w:sz w:val="22"/>
      <w:szCs w:val="22"/>
    </w:rPr>
  </w:style>
  <w:style w:type="paragraph" w:styleId="a4">
    <w:name w:val="Balloon Text"/>
    <w:basedOn w:val="a0"/>
    <w:link w:val="a5"/>
    <w:rsid w:val="005B20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rsid w:val="005B2034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basedOn w:val="a1"/>
    <w:rsid w:val="00343D57"/>
  </w:style>
  <w:style w:type="character" w:styleId="a6">
    <w:name w:val="Hyperlink"/>
    <w:basedOn w:val="a1"/>
    <w:rsid w:val="003E48A2"/>
    <w:rPr>
      <w:color w:val="0000FF" w:themeColor="hyperlink"/>
      <w:u w:val="single"/>
    </w:rPr>
  </w:style>
  <w:style w:type="paragraph" w:styleId="Web">
    <w:name w:val="Normal (Web)"/>
    <w:basedOn w:val="a0"/>
    <w:uiPriority w:val="99"/>
    <w:unhideWhenUsed/>
    <w:rsid w:val="00C14F10"/>
    <w:pPr>
      <w:spacing w:before="100" w:beforeAutospacing="1" w:after="100" w:afterAutospacing="1"/>
    </w:pPr>
    <w:rPr>
      <w:rFonts w:ascii="ＭＳ Ｐゴシック" w:hAnsi="ＭＳ Ｐゴシック" w:cs="ＭＳ Ｐゴシック"/>
      <w:lang w:eastAsia="ja-JP"/>
    </w:rPr>
  </w:style>
  <w:style w:type="character" w:customStyle="1" w:styleId="tgc">
    <w:name w:val="_tgc"/>
    <w:basedOn w:val="a1"/>
    <w:rsid w:val="00542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0.jpeg"/><Relationship Id="rId27" Type="http://schemas.openxmlformats.org/officeDocument/2006/relationships/image" Target="media/image17.jpeg"/><Relationship Id="rId30" Type="http://schemas.openxmlformats.org/officeDocument/2006/relationships/image" Target="media/image19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9983;&#27963;&#20171;&#35703;\AppData\Roaming\Microsoft\Templates\Business%20marketing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B51FF94-12DF-4429-8E3B-71B228E658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marketing brochure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2017-08-16T00:09:00Z</cp:lastPrinted>
  <dcterms:created xsi:type="dcterms:W3CDTF">2018-03-01T03:16:00Z</dcterms:created>
  <dcterms:modified xsi:type="dcterms:W3CDTF">2018-03-01T03:16:00Z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TC060861651041</vt:lpwstr>
  </property>
</Properties>
</file>