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09E" w:rsidRPr="003E7965" w:rsidRDefault="003E7BDD" w:rsidP="00C25E29">
      <w:pPr>
        <w:pStyle w:val="a6"/>
        <w:spacing w:line="240" w:lineRule="atLeast"/>
        <w:ind w:right="960" w:firstLineChars="100" w:firstLine="240"/>
        <w:rPr>
          <w:color w:val="0D0D0D" w:themeColor="text1" w:themeTint="F2"/>
          <w:sz w:val="22"/>
          <w:lang w:val="ja-JP"/>
        </w:rPr>
      </w:pPr>
      <w:r w:rsidRPr="00B54AD4">
        <w:rPr>
          <w:rFonts w:ascii="Meiryo UI" w:hAnsi="Meiryo UI" w:cs="Meiryo UI"/>
          <w:noProof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 wp14:anchorId="6EB18806" wp14:editId="2BBC4D7C">
                <wp:simplePos x="0" y="0"/>
                <wp:positionH relativeFrom="margin">
                  <wp:align>left</wp:align>
                </wp:positionH>
                <wp:positionV relativeFrom="paragraph">
                  <wp:posOffset>849630</wp:posOffset>
                </wp:positionV>
                <wp:extent cx="2240280" cy="7067550"/>
                <wp:effectExtent l="0" t="0" r="7620" b="0"/>
                <wp:wrapSquare wrapText="bothSides"/>
                <wp:docPr id="1" name="テキスト ボックス 1" descr="強調した物語や写真をレイアウトするためのテキスト ボックス サイドバー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706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"/>
                            </w:tblPr>
                            <w:tblGrid>
                              <w:gridCol w:w="3518"/>
                            </w:tblGrid>
                            <w:tr w:rsidR="0045023A">
                              <w:trPr>
                                <w:trHeight w:hRule="exact" w:val="6048"/>
                              </w:trPr>
                              <w:tc>
                                <w:tcPr>
                                  <w:tcW w:w="3518" w:type="dxa"/>
                                  <w:shd w:val="clear" w:color="auto" w:fill="E76A1D" w:themeFill="accent1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787613" w:rsidRDefault="0087224C" w:rsidP="00787613">
                                  <w:pPr>
                                    <w:pStyle w:val="aa"/>
                                    <w:ind w:firstLineChars="100" w:firstLine="220"/>
                                    <w:rPr>
                                      <w:szCs w:val="22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当</w:t>
                                  </w:r>
                                  <w:r>
                                    <w:rPr>
                                      <w:szCs w:val="22"/>
                                      <w:lang w:val="ja-JP"/>
                                    </w:rPr>
                                    <w:t>園の</w:t>
                                  </w:r>
                                  <w:r w:rsidR="00BC0D69" w:rsidRPr="00BC0D69"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ヘルパーが、在宅の利用者</w:t>
                                  </w:r>
                                  <w:r w:rsidR="003E7965"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様</w:t>
                                  </w:r>
                                  <w:r w:rsidR="00BC0D69" w:rsidRPr="00BC0D69"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のもとに向かう軽自動車。長年大事に乗り</w:t>
                                  </w:r>
                                  <w:r w:rsidR="00787613"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続けて</w:t>
                                  </w:r>
                                  <w:r w:rsidR="00BC0D69" w:rsidRPr="00BC0D69"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きました。</w:t>
                                  </w:r>
                                </w:p>
                                <w:p w:rsidR="00BC0D69" w:rsidRPr="00BC0D69" w:rsidRDefault="00BC0D69" w:rsidP="00787613">
                                  <w:pPr>
                                    <w:pStyle w:val="aa"/>
                                    <w:ind w:firstLineChars="100" w:firstLine="220"/>
                                    <w:rPr>
                                      <w:szCs w:val="22"/>
                                      <w:lang w:val="ja-JP"/>
                                    </w:rPr>
                                  </w:pPr>
                                  <w:r w:rsidRPr="00BC0D69"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しかし、経年劣化のためにあちらこちら故障しがちになる、エアコンの効きが悪くなる、小傷（？）が目立つ、</w:t>
                                  </w:r>
                                  <w:r w:rsidR="003E7965"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燃費</w:t>
                                  </w:r>
                                  <w:r w:rsidR="003E7965">
                                    <w:rPr>
                                      <w:szCs w:val="22"/>
                                      <w:lang w:val="ja-JP"/>
                                    </w:rPr>
                                    <w:t>が悪くなる</w:t>
                                  </w:r>
                                  <w:r w:rsidRPr="00BC0D69"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等の悩みが増えていました。</w:t>
                                  </w:r>
                                </w:p>
                                <w:p w:rsidR="0045023A" w:rsidRDefault="00BC0D69" w:rsidP="00DE7B2A">
                                  <w:pPr>
                                    <w:pStyle w:val="aa"/>
                                    <w:ind w:firstLineChars="100" w:firstLine="220"/>
                                  </w:pPr>
                                  <w:r w:rsidRPr="00BC0D69">
                                    <w:rPr>
                                      <w:rFonts w:hint="eastAsia"/>
                                      <w:szCs w:val="22"/>
                                      <w:lang w:val="ja-JP"/>
                                    </w:rPr>
                                    <w:t>自動車を更新したいけど、そのための資金には不安が。。。。</w:t>
                                  </w:r>
                                </w:p>
                              </w:tc>
                            </w:tr>
                            <w:tr w:rsidR="0045023A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45023A" w:rsidRDefault="0045023A"/>
                              </w:tc>
                            </w:tr>
                            <w:tr w:rsidR="0045023A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45023A" w:rsidRDefault="0024724C">
                                  <w:r>
                                    <w:rPr>
                                      <w:rFonts w:ascii="Meiryo UI" w:hAnsi="Meiryo UI" w:cs="Meiryo UI" w:hint="eastAsia"/>
                                      <w:noProof/>
                                      <w:sz w:val="18"/>
                                    </w:rPr>
                                    <w:drawing>
                                      <wp:inline distT="0" distB="0" distL="0" distR="0" wp14:anchorId="1A8B822C" wp14:editId="750D89A7">
                                        <wp:extent cx="2990850" cy="2243138"/>
                                        <wp:effectExtent l="0" t="0" r="0" b="5080"/>
                                        <wp:docPr id="2" name="図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FullSizeRender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brightnessContrast bright="22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3518" cy="22451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4724C" w:rsidRDefault="0024724C" w:rsidP="003E7965">
                            <w:pPr>
                              <w:pStyle w:val="ab"/>
                              <w:spacing w:line="24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24724C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 xml:space="preserve">ホンダ　</w:t>
                            </w:r>
                            <w:r w:rsidRPr="0024724C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 xml:space="preserve">NWGN </w:t>
                            </w:r>
                            <w:r w:rsidRPr="0024724C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をベースに賑やかな</w:t>
                            </w:r>
                          </w:p>
                          <w:p w:rsidR="00C56C12" w:rsidRDefault="0024724C" w:rsidP="003E7965">
                            <w:pPr>
                              <w:pStyle w:val="ab"/>
                              <w:spacing w:line="24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24724C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イラストを</w:t>
                            </w: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施した</w:t>
                            </w:r>
                            <w:r w:rsidRPr="0024724C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ヘルパー車に</w:t>
                            </w:r>
                          </w:p>
                          <w:p w:rsidR="0045023A" w:rsidRPr="0024724C" w:rsidRDefault="00B86793" w:rsidP="003E7965">
                            <w:pPr>
                              <w:pStyle w:val="ab"/>
                              <w:spacing w:line="240" w:lineRule="exact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当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>法人</w:t>
                            </w:r>
                            <w:r>
                              <w:rPr>
                                <w:b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24724C" w:rsidRPr="0024724C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堀常務</w:t>
                            </w:r>
                            <w:r w:rsidR="0087224C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理事</w:t>
                            </w:r>
                            <w:r w:rsidR="0024724C" w:rsidRPr="0024724C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もご満悦</w:t>
                            </w:r>
                            <w:r w:rsidR="00C56C12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C56C12">
                              <w:rPr>
                                <w:rFonts w:hint="eastAsia"/>
                                <w:b/>
                                <w:sz w:val="21"/>
                                <w:szCs w:val="21"/>
                              </w:rPr>
                              <w:t>(^^)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188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alt="強調した物語や写真をレイアウトするためのテキスト ボックス サイドバー。" style="position:absolute;left:0;text-align:left;margin-left:0;margin-top:66.9pt;width:176.4pt;height:556.5pt;z-index:251659264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" o:allowoverlap="f" filled="f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"/>
                      </w:tblPr>
                      <w:tblGrid>
                        <w:gridCol w:w="3518"/>
                      </w:tblGrid>
                      <w:tr w:rsidR="0045023A">
                        <w:trPr>
                          <w:trHeight w:hRule="exact" w:val="6048"/>
                        </w:trPr>
                        <w:tc>
                          <w:tcPr>
                            <w:tcW w:w="3518" w:type="dxa"/>
                            <w:shd w:val="clear" w:color="auto" w:fill="E76A1D" w:themeFill="accent1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787613" w:rsidRDefault="0087224C" w:rsidP="00787613">
                            <w:pPr>
                              <w:pStyle w:val="aa"/>
                              <w:ind w:firstLineChars="100" w:firstLine="220"/>
                              <w:rPr>
                                <w:szCs w:val="22"/>
                                <w:lang w:val="ja-JP"/>
                              </w:rPr>
                            </w:pPr>
                            <w:r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当</w:t>
                            </w:r>
                            <w:r>
                              <w:rPr>
                                <w:szCs w:val="22"/>
                                <w:lang w:val="ja-JP"/>
                              </w:rPr>
                              <w:t>園の</w:t>
                            </w:r>
                            <w:r w:rsidR="00BC0D69" w:rsidRPr="00BC0D69"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ヘルパーが、在宅の利用者</w:t>
                            </w:r>
                            <w:r w:rsidR="003E7965"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様</w:t>
                            </w:r>
                            <w:r w:rsidR="00BC0D69" w:rsidRPr="00BC0D69"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のもとに向かう軽自動車。長年大事に乗り</w:t>
                            </w:r>
                            <w:r w:rsidR="00787613"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続けて</w:t>
                            </w:r>
                            <w:r w:rsidR="00BC0D69" w:rsidRPr="00BC0D69"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きました。</w:t>
                            </w:r>
                          </w:p>
                          <w:p w:rsidR="00BC0D69" w:rsidRPr="00BC0D69" w:rsidRDefault="00BC0D69" w:rsidP="00787613">
                            <w:pPr>
                              <w:pStyle w:val="aa"/>
                              <w:ind w:firstLineChars="100" w:firstLine="220"/>
                              <w:rPr>
                                <w:szCs w:val="22"/>
                                <w:lang w:val="ja-JP"/>
                              </w:rPr>
                            </w:pPr>
                            <w:r w:rsidRPr="00BC0D69"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しかし、経年劣化のためにあちらこちら故障しがちになる、エアコンの効きが悪くなる、小傷（？）が目立つ、</w:t>
                            </w:r>
                            <w:r w:rsidR="003E7965"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燃費</w:t>
                            </w:r>
                            <w:r w:rsidR="003E7965">
                              <w:rPr>
                                <w:szCs w:val="22"/>
                                <w:lang w:val="ja-JP"/>
                              </w:rPr>
                              <w:t>が悪くなる</w:t>
                            </w:r>
                            <w:r w:rsidRPr="00BC0D69"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等の悩みが増えていました。</w:t>
                            </w:r>
                          </w:p>
                          <w:p w:rsidR="0045023A" w:rsidRDefault="00BC0D69" w:rsidP="00DE7B2A">
                            <w:pPr>
                              <w:pStyle w:val="aa"/>
                              <w:ind w:firstLineChars="100" w:firstLine="220"/>
                            </w:pPr>
                            <w:r w:rsidRPr="00BC0D69">
                              <w:rPr>
                                <w:rFonts w:hint="eastAsia"/>
                                <w:szCs w:val="22"/>
                                <w:lang w:val="ja-JP"/>
                              </w:rPr>
                              <w:t>自動車を更新したいけど、そのための資金には不安が。。。。</w:t>
                            </w:r>
                          </w:p>
                        </w:tc>
                      </w:tr>
                      <w:tr w:rsidR="0045023A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45023A" w:rsidRDefault="0045023A"/>
                        </w:tc>
                      </w:tr>
                      <w:tr w:rsidR="0045023A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45023A" w:rsidRDefault="0024724C">
                            <w:r>
                              <w:rPr>
                                <w:rFonts w:ascii="Meiryo UI" w:hAnsi="Meiryo UI" w:cs="Meiryo UI" w:hint="eastAsia"/>
                                <w:noProof/>
                                <w:sz w:val="18"/>
                              </w:rPr>
                              <w:drawing>
                                <wp:inline distT="0" distB="0" distL="0" distR="0" wp14:anchorId="1A8B822C" wp14:editId="750D89A7">
                                  <wp:extent cx="2990850" cy="2243138"/>
                                  <wp:effectExtent l="0" t="0" r="0" b="508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llSizeRende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2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3518" cy="2245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4724C" w:rsidRDefault="0024724C" w:rsidP="003E7965">
                      <w:pPr>
                        <w:pStyle w:val="ab"/>
                        <w:spacing w:line="240" w:lineRule="exact"/>
                        <w:rPr>
                          <w:b/>
                          <w:sz w:val="21"/>
                          <w:szCs w:val="21"/>
                        </w:rPr>
                      </w:pPr>
                      <w:r w:rsidRPr="0024724C">
                        <w:rPr>
                          <w:rFonts w:hint="eastAsia"/>
                          <w:b/>
                          <w:sz w:val="21"/>
                          <w:szCs w:val="21"/>
                        </w:rPr>
                        <w:t xml:space="preserve">ホンダ　</w:t>
                      </w:r>
                      <w:r w:rsidRPr="0024724C">
                        <w:rPr>
                          <w:rFonts w:hint="eastAsia"/>
                          <w:b/>
                          <w:sz w:val="21"/>
                          <w:szCs w:val="21"/>
                        </w:rPr>
                        <w:t xml:space="preserve">NWGN </w:t>
                      </w:r>
                      <w:r w:rsidRPr="0024724C">
                        <w:rPr>
                          <w:rFonts w:hint="eastAsia"/>
                          <w:b/>
                          <w:sz w:val="21"/>
                          <w:szCs w:val="21"/>
                        </w:rPr>
                        <w:t>をベースに賑やかな</w:t>
                      </w:r>
                    </w:p>
                    <w:p w:rsidR="00C56C12" w:rsidRDefault="0024724C" w:rsidP="003E7965">
                      <w:pPr>
                        <w:pStyle w:val="ab"/>
                        <w:spacing w:line="240" w:lineRule="exact"/>
                        <w:rPr>
                          <w:b/>
                          <w:sz w:val="21"/>
                          <w:szCs w:val="21"/>
                        </w:rPr>
                      </w:pPr>
                      <w:r w:rsidRPr="0024724C">
                        <w:rPr>
                          <w:rFonts w:hint="eastAsia"/>
                          <w:b/>
                          <w:sz w:val="21"/>
                          <w:szCs w:val="21"/>
                        </w:rPr>
                        <w:t>イラストを</w:t>
                      </w: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施した</w:t>
                      </w:r>
                      <w:r w:rsidRPr="0024724C">
                        <w:rPr>
                          <w:rFonts w:hint="eastAsia"/>
                          <w:b/>
                          <w:sz w:val="21"/>
                          <w:szCs w:val="21"/>
                        </w:rPr>
                        <w:t>ヘルパー車に</w:t>
                      </w:r>
                    </w:p>
                    <w:p w:rsidR="0045023A" w:rsidRPr="0024724C" w:rsidRDefault="00B86793" w:rsidP="003E7965">
                      <w:pPr>
                        <w:pStyle w:val="ab"/>
                        <w:spacing w:line="240" w:lineRule="exact"/>
                        <w:rPr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 w:val="21"/>
                          <w:szCs w:val="21"/>
                        </w:rPr>
                        <w:t>当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>法人</w:t>
                      </w:r>
                      <w:r>
                        <w:rPr>
                          <w:b/>
                          <w:sz w:val="21"/>
                          <w:szCs w:val="21"/>
                        </w:rPr>
                        <w:t xml:space="preserve"> </w:t>
                      </w:r>
                      <w:r w:rsidR="0024724C" w:rsidRPr="0024724C">
                        <w:rPr>
                          <w:rFonts w:hint="eastAsia"/>
                          <w:b/>
                          <w:sz w:val="21"/>
                          <w:szCs w:val="21"/>
                        </w:rPr>
                        <w:t>堀常務</w:t>
                      </w:r>
                      <w:r w:rsidR="0087224C">
                        <w:rPr>
                          <w:rFonts w:hint="eastAsia"/>
                          <w:b/>
                          <w:sz w:val="21"/>
                          <w:szCs w:val="21"/>
                        </w:rPr>
                        <w:t>理事</w:t>
                      </w:r>
                      <w:r w:rsidR="0024724C" w:rsidRPr="0024724C">
                        <w:rPr>
                          <w:rFonts w:hint="eastAsia"/>
                          <w:b/>
                          <w:sz w:val="21"/>
                          <w:szCs w:val="21"/>
                        </w:rPr>
                        <w:t>もご満悦</w:t>
                      </w:r>
                      <w:r w:rsidR="00C56C12">
                        <w:rPr>
                          <w:rFonts w:hint="eastAsia"/>
                          <w:b/>
                          <w:sz w:val="21"/>
                          <w:szCs w:val="21"/>
                        </w:rPr>
                        <w:t xml:space="preserve">　</w:t>
                      </w:r>
                      <w:r w:rsidR="00C56C12">
                        <w:rPr>
                          <w:rFonts w:hint="eastAsia"/>
                          <w:b/>
                          <w:sz w:val="21"/>
                          <w:szCs w:val="21"/>
                        </w:rPr>
                        <w:t>(^^)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6C12" w:rsidRPr="003E7BD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F558E6" wp14:editId="6C605B0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38100" r="0" b="36195"/>
                <wp:wrapTopAndBottom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6C12" w:rsidRPr="00C56C12" w:rsidRDefault="003E7BDD" w:rsidP="00C56C12">
                            <w:pPr>
                              <w:pStyle w:val="a4"/>
                              <w:jc w:val="center"/>
                              <w:rPr>
                                <w:rFonts w:ascii="Meiryo UI" w:hAnsi="Meiryo UI" w:cs="Meiryo UI"/>
                                <w:caps w:val="0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3E7BDD">
                              <w:rPr>
                                <w:rFonts w:ascii="Meiryo UI" w:hAnsi="Meiryo UI" w:cs="Meiryo UI" w:hint="eastAsia"/>
                                <w:caps w:val="0"/>
                                <w:color w:val="FF0000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特報</w:t>
                            </w:r>
                            <w:r w:rsidRPr="003E7BDD">
                              <w:rPr>
                                <w:rFonts w:ascii="Meiryo UI" w:hAnsi="Meiryo UI" w:cs="Meiryo UI"/>
                                <w:caps w:val="0"/>
                                <w:color w:val="FF0000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！</w:t>
                            </w:r>
                            <w:r w:rsidR="003250E0">
                              <w:rPr>
                                <w:rFonts w:ascii="Meiryo UI" w:hAnsi="Meiryo UI" w:cs="Meiryo UI" w:hint="eastAsia"/>
                                <w:caps w:val="0"/>
                                <w:color w:val="FF0000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="00C56C12" w:rsidRPr="003250E0">
                              <w:rPr>
                                <w:rFonts w:ascii="Meiryo UI" w:hAnsi="Meiryo UI" w:cs="Meiryo UI" w:hint="eastAsia"/>
                                <w:caps w:val="0"/>
                                <w:sz w:val="70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ヘルパー車</w:t>
                            </w:r>
                            <w:r w:rsidR="003250E0" w:rsidRPr="003250E0">
                              <w:rPr>
                                <w:rFonts w:ascii="Meiryo UI" w:hAnsi="Meiryo UI" w:cs="Meiryo UI" w:hint="eastAsia"/>
                                <w:caps w:val="0"/>
                                <w:sz w:val="70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が新</w:t>
                            </w:r>
                            <w:r w:rsidR="003250E0">
                              <w:rPr>
                                <w:rFonts w:ascii="Meiryo UI" w:hAnsi="Meiryo UI" w:cs="Meiryo UI" w:hint="eastAsia"/>
                                <w:caps w:val="0"/>
                                <w:sz w:val="70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車</w:t>
                            </w:r>
                            <w:r w:rsidR="003250E0">
                              <w:rPr>
                                <w:rFonts w:ascii="Meiryo UI" w:hAnsi="Meiryo UI" w:cs="Meiryo UI"/>
                                <w:caps w:val="0"/>
                                <w:sz w:val="70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に</w:t>
                            </w:r>
                            <w:r w:rsidR="003250E0">
                              <w:rPr>
                                <w:rFonts w:ascii="Meiryo UI" w:hAnsi="Meiryo UI" w:cs="Meiryo UI" w:hint="eastAsia"/>
                                <w:caps w:val="0"/>
                                <w:sz w:val="70"/>
                                <w:szCs w:val="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558E6" id="テキスト ボックス 5" o:spid="_x0000_s1027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" filled="f" stroked="f">
                <v:textbox style="mso-fit-shape-to-text:t" inset="5.85pt,.7pt,5.85pt,.7pt">
                  <w:txbxContent>
                    <w:p w:rsidR="00C56C12" w:rsidRPr="00C56C12" w:rsidRDefault="003E7BDD" w:rsidP="00C56C12">
                      <w:pPr>
                        <w:pStyle w:val="a4"/>
                        <w:jc w:val="center"/>
                        <w:rPr>
                          <w:rFonts w:ascii="Meiryo UI" w:hAnsi="Meiryo UI" w:cs="Meiryo UI"/>
                          <w:caps w:val="0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3E7BDD">
                        <w:rPr>
                          <w:rFonts w:ascii="Meiryo UI" w:hAnsi="Meiryo UI" w:cs="Meiryo UI" w:hint="eastAsia"/>
                          <w:caps w:val="0"/>
                          <w:color w:val="FF0000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特報</w:t>
                      </w:r>
                      <w:r w:rsidRPr="003E7BDD">
                        <w:rPr>
                          <w:rFonts w:ascii="Meiryo UI" w:hAnsi="Meiryo UI" w:cs="Meiryo UI"/>
                          <w:caps w:val="0"/>
                          <w:color w:val="FF0000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！</w:t>
                      </w:r>
                      <w:r w:rsidR="003250E0">
                        <w:rPr>
                          <w:rFonts w:ascii="Meiryo UI" w:hAnsi="Meiryo UI" w:cs="Meiryo UI" w:hint="eastAsia"/>
                          <w:caps w:val="0"/>
                          <w:color w:val="FF0000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="00C56C12" w:rsidRPr="003250E0">
                        <w:rPr>
                          <w:rFonts w:ascii="Meiryo UI" w:hAnsi="Meiryo UI" w:cs="Meiryo UI" w:hint="eastAsia"/>
                          <w:caps w:val="0"/>
                          <w:sz w:val="70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ヘルパー車</w:t>
                      </w:r>
                      <w:r w:rsidR="003250E0" w:rsidRPr="003250E0">
                        <w:rPr>
                          <w:rFonts w:ascii="Meiryo UI" w:hAnsi="Meiryo UI" w:cs="Meiryo UI" w:hint="eastAsia"/>
                          <w:caps w:val="0"/>
                          <w:sz w:val="70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が新</w:t>
                      </w:r>
                      <w:r w:rsidR="003250E0">
                        <w:rPr>
                          <w:rFonts w:ascii="Meiryo UI" w:hAnsi="Meiryo UI" w:cs="Meiryo UI" w:hint="eastAsia"/>
                          <w:caps w:val="0"/>
                          <w:sz w:val="70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車</w:t>
                      </w:r>
                      <w:r w:rsidR="003250E0">
                        <w:rPr>
                          <w:rFonts w:ascii="Meiryo UI" w:hAnsi="Meiryo UI" w:cs="Meiryo UI"/>
                          <w:caps w:val="0"/>
                          <w:sz w:val="70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に</w:t>
                      </w:r>
                      <w:r w:rsidR="003250E0">
                        <w:rPr>
                          <w:rFonts w:ascii="Meiryo UI" w:hAnsi="Meiryo UI" w:cs="Meiryo UI" w:hint="eastAsia"/>
                          <w:caps w:val="0"/>
                          <w:sz w:val="70"/>
                          <w:szCs w:val="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！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50F17" w:rsidRPr="003E7965">
        <w:rPr>
          <w:rFonts w:hint="eastAsia"/>
          <w:color w:val="0D0D0D" w:themeColor="text1" w:themeTint="F2"/>
          <w:sz w:val="22"/>
          <w:lang w:val="ja-JP"/>
        </w:rPr>
        <w:t>そんな時、</w:t>
      </w:r>
      <w:r w:rsidR="00850F17" w:rsidRPr="00DE7B2A">
        <w:rPr>
          <w:rFonts w:hint="eastAsia"/>
          <w:color w:val="0D0D0D" w:themeColor="text1" w:themeTint="F2"/>
          <w:sz w:val="36"/>
          <w:szCs w:val="36"/>
          <w:lang w:val="ja-JP"/>
        </w:rPr>
        <w:t>公益法人</w:t>
      </w:r>
      <w:r w:rsidR="00850F17" w:rsidRPr="00DE7B2A">
        <w:rPr>
          <w:rFonts w:hint="eastAsia"/>
          <w:color w:val="0D0D0D" w:themeColor="text1" w:themeTint="F2"/>
          <w:sz w:val="36"/>
          <w:szCs w:val="36"/>
          <w:lang w:val="ja-JP"/>
        </w:rPr>
        <w:t xml:space="preserve"> </w:t>
      </w:r>
      <w:r w:rsidR="00850F17" w:rsidRPr="00DE7B2A">
        <w:rPr>
          <w:rFonts w:hint="eastAsia"/>
          <w:color w:val="0D0D0D" w:themeColor="text1" w:themeTint="F2"/>
          <w:sz w:val="36"/>
          <w:szCs w:val="36"/>
          <w:lang w:val="ja-JP"/>
        </w:rPr>
        <w:t>日本財団</w:t>
      </w:r>
      <w:r w:rsidR="00DE7B2A">
        <w:rPr>
          <w:rFonts w:hint="eastAsia"/>
          <w:color w:val="0D0D0D" w:themeColor="text1" w:themeTint="F2"/>
          <w:sz w:val="32"/>
          <w:szCs w:val="32"/>
          <w:lang w:val="ja-JP"/>
        </w:rPr>
        <w:t xml:space="preserve"> </w:t>
      </w:r>
      <w:r w:rsidR="00B67D1E" w:rsidRPr="003E7965">
        <w:rPr>
          <w:rFonts w:hint="eastAsia"/>
          <w:color w:val="0D0D0D" w:themeColor="text1" w:themeTint="F2"/>
          <w:sz w:val="22"/>
          <w:lang w:val="ja-JP"/>
        </w:rPr>
        <w:t>様が</w:t>
      </w:r>
      <w:r w:rsidR="00850F17" w:rsidRPr="003E7965">
        <w:rPr>
          <w:rFonts w:hint="eastAsia"/>
          <w:color w:val="0D0D0D" w:themeColor="text1" w:themeTint="F2"/>
          <w:sz w:val="22"/>
          <w:lang w:val="ja-JP"/>
        </w:rPr>
        <w:t>福祉車両整備のため</w:t>
      </w:r>
      <w:r w:rsidR="00B67D1E" w:rsidRPr="003E7965">
        <w:rPr>
          <w:rFonts w:hint="eastAsia"/>
          <w:color w:val="0D0D0D" w:themeColor="text1" w:themeTint="F2"/>
          <w:sz w:val="22"/>
          <w:lang w:val="ja-JP"/>
        </w:rPr>
        <w:t>の</w:t>
      </w:r>
      <w:r w:rsidR="00850F17" w:rsidRPr="003E7965">
        <w:rPr>
          <w:rFonts w:hint="eastAsia"/>
          <w:color w:val="0D0D0D" w:themeColor="text1" w:themeTint="F2"/>
          <w:sz w:val="22"/>
          <w:lang w:val="ja-JP"/>
        </w:rPr>
        <w:t>助成金</w:t>
      </w:r>
      <w:r w:rsidR="00B67D1E" w:rsidRPr="003E7965">
        <w:rPr>
          <w:rFonts w:hint="eastAsia"/>
          <w:color w:val="0D0D0D" w:themeColor="text1" w:themeTint="F2"/>
          <w:sz w:val="22"/>
          <w:lang w:val="ja-JP"/>
        </w:rPr>
        <w:t>事業の公募をされていること知り、さっそく応募してみました。</w:t>
      </w:r>
    </w:p>
    <w:p w:rsidR="0045023A" w:rsidRPr="0024724C" w:rsidRDefault="003E7965" w:rsidP="0024724C">
      <w:pPr>
        <w:pStyle w:val="aa"/>
        <w:ind w:firstLineChars="100" w:firstLine="220"/>
        <w:rPr>
          <w:color w:val="auto"/>
        </w:rPr>
      </w:pPr>
      <w:r>
        <w:rPr>
          <w:rFonts w:hint="eastAsia"/>
          <w:color w:val="auto"/>
          <w:lang w:val="ja-JP"/>
        </w:rPr>
        <w:t>応募多数で当選は狭き門らしいし、</w:t>
      </w:r>
      <w:r w:rsidR="00BC0D69" w:rsidRPr="0024724C">
        <w:rPr>
          <w:rFonts w:hint="eastAsia"/>
          <w:color w:val="auto"/>
          <w:lang w:val="ja-JP"/>
        </w:rPr>
        <w:t>膨大な資料の提出を求められるのかと思いましたが。。。。</w:t>
      </w:r>
    </w:p>
    <w:p w:rsidR="003E7BDD" w:rsidRDefault="00405698" w:rsidP="00405698">
      <w:pPr>
        <w:pStyle w:val="aa"/>
        <w:ind w:firstLineChars="100" w:firstLine="220"/>
        <w:rPr>
          <w:color w:val="auto"/>
          <w:szCs w:val="21"/>
        </w:rPr>
      </w:pPr>
      <w:r w:rsidRPr="003E7965">
        <w:rPr>
          <w:rFonts w:hint="eastAsia"/>
          <w:color w:val="auto"/>
          <w:szCs w:val="21"/>
        </w:rPr>
        <w:t>日本財団様の申請の手引きに従い処理を進めていくと、</w:t>
      </w:r>
      <w:r w:rsidR="00BC0D69" w:rsidRPr="003E7965">
        <w:rPr>
          <w:rFonts w:hint="eastAsia"/>
          <w:color w:val="auto"/>
          <w:szCs w:val="21"/>
        </w:rPr>
        <w:t>割りと簡単に（いま</w:t>
      </w:r>
      <w:r w:rsidR="0024724C" w:rsidRPr="003E7965">
        <w:rPr>
          <w:rFonts w:hint="eastAsia"/>
          <w:color w:val="auto"/>
          <w:szCs w:val="21"/>
        </w:rPr>
        <w:t>になって</w:t>
      </w:r>
      <w:r w:rsidR="00BC0D69" w:rsidRPr="003E7965">
        <w:rPr>
          <w:rFonts w:hint="eastAsia"/>
          <w:color w:val="auto"/>
          <w:szCs w:val="21"/>
        </w:rPr>
        <w:t>思えば）あっさりと、申請を認めていただきました。</w:t>
      </w:r>
    </w:p>
    <w:p w:rsidR="0045023A" w:rsidRPr="00453719" w:rsidRDefault="003E7BDD" w:rsidP="00405698">
      <w:pPr>
        <w:pStyle w:val="aa"/>
        <w:ind w:firstLineChars="100" w:firstLine="220"/>
        <w:rPr>
          <w:color w:val="auto"/>
          <w:szCs w:val="21"/>
        </w:rPr>
      </w:pPr>
      <w:r>
        <w:rPr>
          <w:rFonts w:hint="eastAsia"/>
          <w:color w:val="auto"/>
          <w:szCs w:val="21"/>
        </w:rPr>
        <w:t>ありがとうございました。</w:t>
      </w:r>
      <w:r w:rsidR="00453719">
        <w:rPr>
          <w:rFonts w:hint="eastAsia"/>
          <w:color w:val="auto"/>
          <w:szCs w:val="21"/>
        </w:rPr>
        <w:t xml:space="preserve">　</w:t>
      </w:r>
    </w:p>
    <w:p w:rsidR="00405698" w:rsidRPr="00B54AD4" w:rsidRDefault="0087224C">
      <w:pPr>
        <w:rPr>
          <w:rFonts w:ascii="Meiryo UI" w:hAnsi="Meiryo UI" w:cs="Meiryo UI"/>
          <w:sz w:val="18"/>
        </w:rPr>
      </w:pPr>
      <w:r w:rsidRPr="00EF7FFA">
        <w:rPr>
          <w:rFonts w:ascii="Meiryo UI" w:hAnsi="Meiryo UI" w:cs="Meiryo UI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593407" wp14:editId="312DB64D">
                <wp:simplePos x="0" y="0"/>
                <wp:positionH relativeFrom="column">
                  <wp:posOffset>2828925</wp:posOffset>
                </wp:positionH>
                <wp:positionV relativeFrom="paragraph">
                  <wp:posOffset>2112645</wp:posOffset>
                </wp:positionV>
                <wp:extent cx="3352800" cy="5715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FFA" w:rsidRPr="0087224C" w:rsidRDefault="00EF7FFA" w:rsidP="0087224C">
                            <w:pPr>
                              <w:ind w:leftChars="-11" w:left="847" w:hangingChars="309" w:hanging="869"/>
                              <w:rPr>
                                <w:rFonts w:eastAsia="HG創英角ｺﾞｼｯｸUB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86793">
                              <w:rPr>
                                <w:rFonts w:eastAsia="HG創英角ｺﾞｼｯｸUB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ホンダカーズ音戸</w:t>
                            </w:r>
                            <w:r w:rsidRPr="0087224C">
                              <w:rPr>
                                <w:rFonts w:eastAsia="HG創英角ｺﾞｼｯｸUB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の</w:t>
                            </w:r>
                            <w:r w:rsidR="0087224C" w:rsidRPr="0087224C">
                              <w:rPr>
                                <w:rFonts w:eastAsia="HG創英角ｺﾞｼｯｸUB" w:hint="eastAsia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平田</w:t>
                            </w:r>
                            <w:r w:rsidRPr="0087224C">
                              <w:rPr>
                                <w:rFonts w:eastAsia="HG創英角ｺﾞｼｯｸUB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さん</w:t>
                            </w:r>
                            <w:r w:rsidR="0087224C" w:rsidRPr="0087224C">
                              <w:rPr>
                                <w:rFonts w:eastAsia="HG創英角ｺﾞｼｯｸUB" w:hint="eastAsia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、</w:t>
                            </w:r>
                            <w:r w:rsidR="0087224C" w:rsidRPr="0087224C">
                              <w:rPr>
                                <w:rFonts w:eastAsia="HG創英角ｺﾞｼｯｸUB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塩谷さ</w:t>
                            </w:r>
                            <w:r w:rsidR="0087224C" w:rsidRPr="0087224C">
                              <w:rPr>
                                <w:rFonts w:eastAsia="HG創英角ｺﾞｼｯｸUB" w:hint="eastAsia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んと</w:t>
                            </w:r>
                            <w:r w:rsidR="00B86793">
                              <w:rPr>
                                <w:rFonts w:eastAsia="HG創英角ｺﾞｼｯｸUB" w:hint="eastAsia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7224C" w:rsidRPr="0087224C">
                              <w:rPr>
                                <w:rFonts w:eastAsia="HG創英角ｺﾞｼｯｸUB" w:hint="eastAsia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記念</w:t>
                            </w:r>
                            <w:r w:rsidR="0087224C" w:rsidRPr="0087224C">
                              <w:rPr>
                                <w:rFonts w:eastAsia="HG創英角ｺﾞｼｯｸUB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撮影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93407" id="テキスト ボックス 2" o:spid="_x0000_s1028" type="#_x0000_t202" style="position:absolute;margin-left:222.75pt;margin-top:166.35pt;width:264pt;height: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" filled="f" stroked="f">
                <v:textbox>
                  <w:txbxContent>
                    <w:p w:rsidR="00EF7FFA" w:rsidRPr="0087224C" w:rsidRDefault="00EF7FFA" w:rsidP="0087224C">
                      <w:pPr>
                        <w:ind w:leftChars="-11" w:left="847" w:hangingChars="309" w:hanging="869"/>
                        <w:rPr>
                          <w:rFonts w:eastAsia="HG創英角ｺﾞｼｯｸUB" w:hint="eastAsia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B86793">
                        <w:rPr>
                          <w:rFonts w:eastAsia="HG創英角ｺﾞｼｯｸUB"/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ホンダカーズ音戸</w:t>
                      </w:r>
                      <w:r w:rsidRPr="0087224C">
                        <w:rPr>
                          <w:rFonts w:eastAsia="HG創英角ｺﾞｼｯｸUB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の</w:t>
                      </w:r>
                      <w:r w:rsidR="0087224C" w:rsidRPr="0087224C">
                        <w:rPr>
                          <w:rFonts w:eastAsia="HG創英角ｺﾞｼｯｸUB" w:hint="eastAsia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平田</w:t>
                      </w:r>
                      <w:r w:rsidRPr="0087224C">
                        <w:rPr>
                          <w:rFonts w:eastAsia="HG創英角ｺﾞｼｯｸUB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さん</w:t>
                      </w:r>
                      <w:r w:rsidR="0087224C" w:rsidRPr="0087224C">
                        <w:rPr>
                          <w:rFonts w:eastAsia="HG創英角ｺﾞｼｯｸUB" w:hint="eastAsia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、</w:t>
                      </w:r>
                      <w:r w:rsidR="0087224C" w:rsidRPr="0087224C">
                        <w:rPr>
                          <w:rFonts w:eastAsia="HG創英角ｺﾞｼｯｸUB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塩谷さ</w:t>
                      </w:r>
                      <w:r w:rsidR="0087224C" w:rsidRPr="0087224C">
                        <w:rPr>
                          <w:rFonts w:eastAsia="HG創英角ｺﾞｼｯｸUB" w:hint="eastAsia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んと</w:t>
                      </w:r>
                      <w:r w:rsidR="00B86793">
                        <w:rPr>
                          <w:rFonts w:eastAsia="HG創英角ｺﾞｼｯｸUB" w:hint="eastAsia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　</w:t>
                      </w:r>
                      <w:r w:rsidR="0087224C" w:rsidRPr="0087224C">
                        <w:rPr>
                          <w:rFonts w:eastAsia="HG創英角ｺﾞｼｯｸUB" w:hint="eastAsia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記念</w:t>
                      </w:r>
                      <w:r w:rsidR="0087224C" w:rsidRPr="0087224C">
                        <w:rPr>
                          <w:rFonts w:eastAsia="HG創英角ｺﾞｼｯｸUB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撮影</w:t>
                      </w:r>
                    </w:p>
                  </w:txbxContent>
                </v:textbox>
              </v:shape>
            </w:pict>
          </mc:Fallback>
        </mc:AlternateContent>
      </w:r>
      <w:r w:rsidR="0024724C">
        <w:rPr>
          <w:rFonts w:ascii="Meiryo UI" w:hAnsi="Meiryo UI" w:cs="Meiryo UI" w:hint="eastAsia"/>
          <w:noProof/>
          <w:sz w:val="18"/>
        </w:rPr>
        <w:drawing>
          <wp:inline distT="0" distB="0" distL="0" distR="0" wp14:anchorId="41B785EF" wp14:editId="3899F31F">
            <wp:extent cx="3600848" cy="2700000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7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" b="-28"/>
                    <a:stretch/>
                  </pic:blipFill>
                  <pic:spPr bwMode="auto">
                    <a:xfrm>
                      <a:off x="0" y="0"/>
                      <a:ext cx="3603660" cy="2702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579" w:rsidRDefault="00956579" w:rsidP="00956579">
      <w:pPr>
        <w:pStyle w:val="aa"/>
        <w:spacing w:line="240" w:lineRule="atLeast"/>
        <w:ind w:left="289" w:right="289" w:firstLineChars="100" w:firstLine="220"/>
        <w:rPr>
          <w:color w:val="auto"/>
          <w:szCs w:val="22"/>
        </w:rPr>
      </w:pPr>
      <w:r>
        <w:rPr>
          <w:rFonts w:hint="eastAsia"/>
          <w:color w:val="auto"/>
          <w:szCs w:val="22"/>
        </w:rPr>
        <w:t>この新しい</w:t>
      </w:r>
      <w:r w:rsidRPr="00DE7B2A">
        <w:rPr>
          <w:rFonts w:hint="eastAsia"/>
          <w:color w:val="auto"/>
          <w:szCs w:val="22"/>
        </w:rPr>
        <w:t>ヘルパー車で、</w:t>
      </w:r>
    </w:p>
    <w:p w:rsidR="00956579" w:rsidRDefault="00956579" w:rsidP="00956579">
      <w:pPr>
        <w:pStyle w:val="aa"/>
        <w:spacing w:line="240" w:lineRule="atLeast"/>
        <w:ind w:left="289" w:right="289" w:firstLineChars="100" w:firstLine="220"/>
        <w:rPr>
          <w:color w:val="auto"/>
          <w:szCs w:val="22"/>
        </w:rPr>
      </w:pPr>
      <w:r>
        <w:rPr>
          <w:rFonts w:hint="eastAsia"/>
          <w:color w:val="auto"/>
          <w:szCs w:val="22"/>
        </w:rPr>
        <w:t>利用者様の</w:t>
      </w:r>
      <w:r>
        <w:rPr>
          <w:rFonts w:hint="eastAsia"/>
          <w:color w:val="auto"/>
          <w:szCs w:val="22"/>
        </w:rPr>
        <w:t xml:space="preserve"> </w:t>
      </w:r>
      <w:r>
        <w:rPr>
          <w:rFonts w:hint="eastAsia"/>
          <w:color w:val="auto"/>
          <w:szCs w:val="22"/>
        </w:rPr>
        <w:t>“</w:t>
      </w:r>
      <w:r w:rsidRPr="00DE7B2A">
        <w:rPr>
          <w:rFonts w:hint="eastAsia"/>
          <w:color w:val="auto"/>
          <w:szCs w:val="22"/>
        </w:rPr>
        <w:t>住み慣れた地域での在宅生活</w:t>
      </w:r>
      <w:r>
        <w:rPr>
          <w:rFonts w:hint="eastAsia"/>
          <w:color w:val="auto"/>
          <w:szCs w:val="22"/>
        </w:rPr>
        <w:t>を</w:t>
      </w:r>
      <w:r w:rsidRPr="00DE7B2A">
        <w:rPr>
          <w:rFonts w:hint="eastAsia"/>
          <w:color w:val="auto"/>
          <w:szCs w:val="22"/>
        </w:rPr>
        <w:t>維持</w:t>
      </w:r>
      <w:r>
        <w:rPr>
          <w:rFonts w:hint="eastAsia"/>
          <w:color w:val="auto"/>
          <w:szCs w:val="22"/>
        </w:rPr>
        <w:t>したい”</w:t>
      </w:r>
      <w:r>
        <w:rPr>
          <w:rFonts w:hint="eastAsia"/>
          <w:color w:val="auto"/>
          <w:szCs w:val="22"/>
        </w:rPr>
        <w:t xml:space="preserve"> </w:t>
      </w:r>
      <w:r>
        <w:rPr>
          <w:rFonts w:hint="eastAsia"/>
          <w:color w:val="auto"/>
          <w:szCs w:val="22"/>
        </w:rPr>
        <w:t>との強い思いに</w:t>
      </w:r>
      <w:r w:rsidRPr="00DE7B2A">
        <w:rPr>
          <w:rFonts w:hint="eastAsia"/>
          <w:color w:val="auto"/>
          <w:szCs w:val="22"/>
        </w:rPr>
        <w:t>貢献すべく、安全</w:t>
      </w:r>
      <w:r>
        <w:rPr>
          <w:rFonts w:hint="eastAsia"/>
          <w:color w:val="auto"/>
          <w:szCs w:val="22"/>
        </w:rPr>
        <w:t>運転で訪問いたします</w:t>
      </w:r>
      <w:r w:rsidRPr="00DE7B2A">
        <w:rPr>
          <w:rFonts w:hint="eastAsia"/>
          <w:color w:val="auto"/>
          <w:szCs w:val="22"/>
        </w:rPr>
        <w:t>。</w:t>
      </w:r>
    </w:p>
    <w:p w:rsidR="00956579" w:rsidRPr="00DE7B2A" w:rsidRDefault="00956579" w:rsidP="00956579">
      <w:pPr>
        <w:pStyle w:val="aa"/>
        <w:spacing w:line="240" w:lineRule="atLeast"/>
        <w:ind w:left="289" w:right="289" w:firstLineChars="100" w:firstLine="220"/>
        <w:rPr>
          <w:color w:val="auto"/>
          <w:szCs w:val="22"/>
        </w:rPr>
      </w:pPr>
      <w:r>
        <w:rPr>
          <w:rFonts w:hint="eastAsia"/>
          <w:color w:val="auto"/>
          <w:szCs w:val="22"/>
        </w:rPr>
        <w:t>見かけたら気軽に手を振ってみてくださいね。</w:t>
      </w:r>
      <w:bookmarkStart w:id="0" w:name="_GoBack"/>
      <w:bookmarkEnd w:id="0"/>
    </w:p>
    <w:p w:rsidR="00C25E29" w:rsidRPr="00956579" w:rsidRDefault="00C25E29">
      <w:pPr>
        <w:rPr>
          <w:rFonts w:ascii="Meiryo UI" w:hAnsi="Meiryo UI" w:cs="Meiryo UI"/>
          <w:b/>
          <w:bCs/>
        </w:rPr>
      </w:pPr>
    </w:p>
    <w:p w:rsidR="00405698" w:rsidRPr="008071EB" w:rsidRDefault="00B86793" w:rsidP="0024724C">
      <w:pPr>
        <w:pStyle w:val="ac"/>
        <w:spacing w:before="0" w:after="0" w:line="240" w:lineRule="atLeast"/>
        <w:ind w:left="862" w:right="862"/>
        <w:rPr>
          <w:rFonts w:ascii="Meiryo UI" w:hAnsi="Meiryo UI" w:cs="Meiryo UI"/>
          <w:i w:val="0"/>
          <w:sz w:val="32"/>
          <w:szCs w:val="32"/>
          <w:lang w:val="ja-JP"/>
        </w:rPr>
      </w:pPr>
      <w:r>
        <w:rPr>
          <w:rFonts w:ascii="Meiryo UI" w:hAnsi="Meiryo UI" w:cs="Meiryo UI" w:hint="eastAsia"/>
          <w:i w:val="0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5236023" wp14:editId="792C0B82">
            <wp:simplePos x="0" y="0"/>
            <wp:positionH relativeFrom="column">
              <wp:posOffset>628650</wp:posOffset>
            </wp:positionH>
            <wp:positionV relativeFrom="page">
              <wp:posOffset>8858250</wp:posOffset>
            </wp:positionV>
            <wp:extent cx="371475" cy="37147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go400X400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24C" w:rsidRPr="008071EB">
        <w:rPr>
          <w:rFonts w:ascii="Meiryo UI" w:hAnsi="Meiryo UI" w:cs="Meiryo UI" w:hint="eastAsia"/>
          <w:i w:val="0"/>
          <w:sz w:val="32"/>
          <w:szCs w:val="32"/>
          <w:lang w:val="ja-JP"/>
        </w:rPr>
        <w:t>社会福祉法人</w:t>
      </w:r>
      <w:r w:rsidR="0024724C" w:rsidRPr="008071EB">
        <w:rPr>
          <w:rFonts w:ascii="Meiryo UI" w:hAnsi="Meiryo UI" w:cs="Meiryo UI" w:hint="eastAsia"/>
          <w:i w:val="0"/>
          <w:sz w:val="32"/>
          <w:szCs w:val="32"/>
        </w:rPr>
        <w:t xml:space="preserve"> </w:t>
      </w:r>
      <w:r w:rsidR="0024724C" w:rsidRPr="008071EB">
        <w:rPr>
          <w:rFonts w:ascii="Meiryo UI" w:hAnsi="Meiryo UI" w:cs="Meiryo UI" w:hint="eastAsia"/>
          <w:i w:val="0"/>
          <w:sz w:val="32"/>
          <w:szCs w:val="32"/>
          <w:lang w:val="ja-JP"/>
        </w:rPr>
        <w:t>呉同済義会</w:t>
      </w:r>
      <w:r w:rsidR="00EF7FFA" w:rsidRPr="008071EB">
        <w:rPr>
          <w:rFonts w:ascii="Meiryo UI" w:hAnsi="Meiryo UI" w:cs="Meiryo UI" w:hint="eastAsia"/>
          <w:i w:val="0"/>
          <w:sz w:val="32"/>
          <w:szCs w:val="32"/>
        </w:rPr>
        <w:t xml:space="preserve">　</w:t>
      </w:r>
      <w:r w:rsidR="003A1399" w:rsidRPr="008071EB">
        <w:rPr>
          <w:rFonts w:ascii="Meiryo UI" w:hAnsi="Meiryo UI" w:cs="Meiryo UI" w:hint="eastAsia"/>
          <w:i w:val="0"/>
          <w:sz w:val="32"/>
          <w:szCs w:val="32"/>
          <w:lang w:val="ja-JP"/>
        </w:rPr>
        <w:t>ホームヘルプサービス 常楽園</w:t>
      </w:r>
    </w:p>
    <w:p w:rsidR="003A1399" w:rsidRPr="008071EB" w:rsidRDefault="00C56C12" w:rsidP="00DE7B2A">
      <w:pPr>
        <w:jc w:val="center"/>
        <w:rPr>
          <w:rFonts w:eastAsia="ＭＳ ゴシック"/>
          <w:sz w:val="26"/>
          <w:szCs w:val="26"/>
          <w:lang w:val="ja-JP"/>
        </w:rPr>
      </w:pPr>
      <w:r w:rsidRPr="008071EB">
        <w:rPr>
          <w:rFonts w:eastAsia="ＭＳ ゴシック" w:hint="eastAsia"/>
          <w:sz w:val="26"/>
          <w:szCs w:val="26"/>
          <w:lang w:val="ja-JP"/>
        </w:rPr>
        <w:t>呉市警固屋</w:t>
      </w:r>
      <w:r w:rsidRPr="008071EB">
        <w:rPr>
          <w:rFonts w:eastAsiaTheme="majorEastAsia" w:hint="eastAsia"/>
          <w:sz w:val="26"/>
          <w:szCs w:val="26"/>
          <w:lang w:val="ja-JP"/>
        </w:rPr>
        <w:t>9</w:t>
      </w:r>
      <w:r w:rsidRPr="008071EB">
        <w:rPr>
          <w:rFonts w:eastAsia="ＭＳ ゴシック" w:hint="eastAsia"/>
          <w:sz w:val="26"/>
          <w:szCs w:val="26"/>
          <w:lang w:val="ja-JP"/>
        </w:rPr>
        <w:t xml:space="preserve">丁目１－１　</w:t>
      </w:r>
      <w:r w:rsidRPr="008071EB">
        <w:rPr>
          <w:rFonts w:eastAsia="ＭＳ ゴシック" w:hint="eastAsia"/>
          <w:sz w:val="26"/>
          <w:szCs w:val="26"/>
          <w:lang w:val="ja-JP"/>
        </w:rPr>
        <w:t>TEL:</w:t>
      </w:r>
      <w:r w:rsidRPr="008071EB">
        <w:rPr>
          <w:rFonts w:eastAsia="ＭＳ ゴシック" w:hint="eastAsia"/>
          <w:sz w:val="26"/>
          <w:szCs w:val="26"/>
          <w:lang w:val="ja-JP"/>
        </w:rPr>
        <w:t xml:space="preserve">　</w:t>
      </w:r>
      <w:r w:rsidRPr="008071EB">
        <w:rPr>
          <w:rFonts w:eastAsia="ＭＳ ゴシック" w:hint="eastAsia"/>
          <w:sz w:val="26"/>
          <w:szCs w:val="26"/>
          <w:lang w:val="ja-JP"/>
        </w:rPr>
        <w:t>28-0555</w:t>
      </w:r>
    </w:p>
    <w:sectPr w:rsidR="003A1399" w:rsidRPr="008071EB" w:rsidSect="003E7BDD">
      <w:pgSz w:w="12240" w:h="15840" w:code="1"/>
      <w:pgMar w:top="567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5F7" w:rsidRDefault="00EC55F7" w:rsidP="00B54AD4">
      <w:pPr>
        <w:spacing w:after="0" w:line="240" w:lineRule="auto"/>
      </w:pPr>
      <w:r>
        <w:separator/>
      </w:r>
    </w:p>
  </w:endnote>
  <w:endnote w:type="continuationSeparator" w:id="0">
    <w:p w:rsidR="00EC55F7" w:rsidRDefault="00EC55F7" w:rsidP="00B54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5F7" w:rsidRDefault="00EC55F7" w:rsidP="00B54AD4">
      <w:pPr>
        <w:spacing w:after="0" w:line="240" w:lineRule="auto"/>
      </w:pPr>
      <w:r>
        <w:separator/>
      </w:r>
    </w:p>
  </w:footnote>
  <w:footnote w:type="continuationSeparator" w:id="0">
    <w:p w:rsidR="00EC55F7" w:rsidRDefault="00EC55F7" w:rsidP="00B54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431"/>
    <w:rsid w:val="0024724C"/>
    <w:rsid w:val="00294DDE"/>
    <w:rsid w:val="00297383"/>
    <w:rsid w:val="003250E0"/>
    <w:rsid w:val="003A1399"/>
    <w:rsid w:val="003B3AD1"/>
    <w:rsid w:val="003E7965"/>
    <w:rsid w:val="003E7BDD"/>
    <w:rsid w:val="003F235D"/>
    <w:rsid w:val="00405698"/>
    <w:rsid w:val="0045023A"/>
    <w:rsid w:val="00453719"/>
    <w:rsid w:val="004C4A9D"/>
    <w:rsid w:val="0060101A"/>
    <w:rsid w:val="00650BDD"/>
    <w:rsid w:val="0068321E"/>
    <w:rsid w:val="00732EC4"/>
    <w:rsid w:val="007617AA"/>
    <w:rsid w:val="007867DA"/>
    <w:rsid w:val="00787613"/>
    <w:rsid w:val="007F07AA"/>
    <w:rsid w:val="008071EB"/>
    <w:rsid w:val="00850F17"/>
    <w:rsid w:val="0087224C"/>
    <w:rsid w:val="00956579"/>
    <w:rsid w:val="00A66229"/>
    <w:rsid w:val="00AF437C"/>
    <w:rsid w:val="00B14C59"/>
    <w:rsid w:val="00B54AD4"/>
    <w:rsid w:val="00B67D1E"/>
    <w:rsid w:val="00B86793"/>
    <w:rsid w:val="00BC0D69"/>
    <w:rsid w:val="00C25E29"/>
    <w:rsid w:val="00C56C12"/>
    <w:rsid w:val="00C6709E"/>
    <w:rsid w:val="00D26326"/>
    <w:rsid w:val="00DB1160"/>
    <w:rsid w:val="00DE0431"/>
    <w:rsid w:val="00DE7B2A"/>
    <w:rsid w:val="00EC55F7"/>
    <w:rsid w:val="00E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B7FE73-9EC4-4E09-976D-E20DAAF6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AD4"/>
    <w:rPr>
      <w:rFonts w:eastAsia="Meiryo UI"/>
    </w:rPr>
  </w:style>
  <w:style w:type="paragraph" w:styleId="1">
    <w:name w:val="heading 1"/>
    <w:basedOn w:val="a"/>
    <w:next w:val="a"/>
    <w:link w:val="10"/>
    <w:uiPriority w:val="3"/>
    <w:qFormat/>
    <w:rsid w:val="00B54AD4"/>
    <w:pPr>
      <w:keepNext/>
      <w:keepLines/>
      <w:spacing w:before="360" w:after="140"/>
      <w:outlineLvl w:val="0"/>
    </w:pPr>
    <w:rPr>
      <w:rFonts w:asciiTheme="majorHAnsi" w:hAnsiTheme="majorHAnsi" w:cstheme="majorBidi"/>
      <w:b/>
      <w:bCs/>
      <w:caps/>
      <w:color w:val="E76A1D" w:themeColor="accent1"/>
      <w:sz w:val="24"/>
    </w:rPr>
  </w:style>
  <w:style w:type="paragraph" w:styleId="2">
    <w:name w:val="heading 2"/>
    <w:basedOn w:val="a"/>
    <w:next w:val="a"/>
    <w:link w:val="20"/>
    <w:uiPriority w:val="3"/>
    <w:unhideWhenUsed/>
    <w:qFormat/>
    <w:rsid w:val="00B54AD4"/>
    <w:pPr>
      <w:keepNext/>
      <w:keepLines/>
      <w:spacing w:before="200" w:after="120" w:line="240" w:lineRule="auto"/>
      <w:outlineLvl w:val="1"/>
    </w:pPr>
    <w:rPr>
      <w:rFonts w:asciiTheme="majorHAnsi" w:hAnsiTheme="majorHAnsi" w:cstheme="majorBidi"/>
      <w:color w:val="E76A1D" w:themeColor="accent1"/>
      <w:sz w:val="24"/>
    </w:rPr>
  </w:style>
  <w:style w:type="paragraph" w:styleId="3">
    <w:name w:val="heading 3"/>
    <w:basedOn w:val="a"/>
    <w:next w:val="a"/>
    <w:link w:val="30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4">
    <w:name w:val="タイトル"/>
    <w:basedOn w:val="a"/>
    <w:link w:val="a5"/>
    <w:uiPriority w:val="1"/>
    <w:qFormat/>
    <w:rsid w:val="0068321E"/>
    <w:pPr>
      <w:spacing w:after="0" w:line="180" w:lineRule="auto"/>
      <w:contextualSpacing/>
    </w:pPr>
    <w:rPr>
      <w:rFonts w:asciiTheme="majorHAnsi" w:hAnsiTheme="majorHAnsi" w:cstheme="majorBidi"/>
      <w:b/>
      <w:bCs/>
      <w:caps/>
      <w:kern w:val="28"/>
      <w:sz w:val="72"/>
    </w:rPr>
  </w:style>
  <w:style w:type="character" w:customStyle="1" w:styleId="a5">
    <w:name w:val="タイトルの文字"/>
    <w:basedOn w:val="a0"/>
    <w:link w:val="a4"/>
    <w:uiPriority w:val="1"/>
    <w:rsid w:val="0068321E"/>
    <w:rPr>
      <w:rFonts w:asciiTheme="majorHAnsi" w:eastAsia="Meiryo UI" w:hAnsiTheme="majorHAnsi" w:cstheme="majorBidi"/>
      <w:b/>
      <w:bCs/>
      <w:caps/>
      <w:kern w:val="28"/>
      <w:sz w:val="72"/>
    </w:rPr>
  </w:style>
  <w:style w:type="paragraph" w:customStyle="1" w:styleId="a6">
    <w:name w:val="サブタイトル"/>
    <w:basedOn w:val="a"/>
    <w:next w:val="a"/>
    <w:link w:val="a7"/>
    <w:uiPriority w:val="2"/>
    <w:qFormat/>
    <w:rsid w:val="00B54AD4"/>
    <w:pPr>
      <w:numPr>
        <w:ilvl w:val="1"/>
      </w:numPr>
      <w:spacing w:before="240" w:after="600" w:line="240" w:lineRule="auto"/>
    </w:pPr>
    <w:rPr>
      <w:rFonts w:asciiTheme="majorHAnsi" w:hAnsiTheme="majorHAnsi" w:cstheme="majorBidi"/>
      <w:color w:val="5A5A5A" w:themeColor="text1" w:themeTint="A5"/>
      <w:sz w:val="24"/>
    </w:rPr>
  </w:style>
  <w:style w:type="character" w:customStyle="1" w:styleId="a7">
    <w:name w:val="サブタイトル文字"/>
    <w:basedOn w:val="a0"/>
    <w:link w:val="a6"/>
    <w:uiPriority w:val="2"/>
    <w:rsid w:val="00B54AD4"/>
    <w:rPr>
      <w:rFonts w:asciiTheme="majorHAnsi" w:eastAsia="Meiryo UI" w:hAnsiTheme="majorHAnsi" w:cstheme="majorBidi"/>
      <w:color w:val="5A5A5A" w:themeColor="text1" w:themeTint="A5"/>
      <w:sz w:val="24"/>
    </w:rPr>
  </w:style>
  <w:style w:type="table" w:styleId="a8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3"/>
    <w:rsid w:val="00B54AD4"/>
    <w:rPr>
      <w:rFonts w:asciiTheme="majorHAnsi" w:eastAsia="Meiryo UI" w:hAnsiTheme="majorHAnsi" w:cstheme="majorBidi"/>
      <w:b/>
      <w:bCs/>
      <w:caps/>
      <w:color w:val="E76A1D" w:themeColor="accent1"/>
      <w:sz w:val="24"/>
    </w:rPr>
  </w:style>
  <w:style w:type="paragraph" w:customStyle="1" w:styleId="a9">
    <w:name w:val="ブロック見出し"/>
    <w:basedOn w:val="a"/>
    <w:next w:val="aa"/>
    <w:uiPriority w:val="3"/>
    <w:qFormat/>
    <w:rsid w:val="00B54AD4"/>
    <w:pPr>
      <w:spacing w:after="180" w:line="216" w:lineRule="auto"/>
      <w:ind w:left="288" w:right="288"/>
    </w:pPr>
    <w:rPr>
      <w:rFonts w:asciiTheme="majorHAnsi" w:hAnsiTheme="majorHAnsi" w:cstheme="majorBidi"/>
      <w:b/>
      <w:bCs/>
      <w:caps/>
      <w:color w:val="FFFFFF" w:themeColor="background1"/>
      <w:sz w:val="28"/>
    </w:rPr>
  </w:style>
  <w:style w:type="paragraph" w:customStyle="1" w:styleId="ab">
    <w:name w:val="キャプション"/>
    <w:basedOn w:val="a"/>
    <w:next w:val="a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customStyle="1" w:styleId="aa">
    <w:name w:val="ブロック テキスト"/>
    <w:basedOn w:val="a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20">
    <w:name w:val="見出し 2 (文字)"/>
    <w:basedOn w:val="a0"/>
    <w:link w:val="2"/>
    <w:uiPriority w:val="3"/>
    <w:rsid w:val="00B54AD4"/>
    <w:rPr>
      <w:rFonts w:asciiTheme="majorHAnsi" w:eastAsia="Meiryo UI" w:hAnsiTheme="majorHAnsi" w:cstheme="majorBidi"/>
      <w:color w:val="E76A1D" w:themeColor="accent1"/>
      <w:sz w:val="24"/>
    </w:rPr>
  </w:style>
  <w:style w:type="character" w:customStyle="1" w:styleId="30">
    <w:name w:val="見出し 3 (文字)"/>
    <w:basedOn w:val="a0"/>
    <w:link w:val="3"/>
    <w:uiPriority w:val="3"/>
    <w:rPr>
      <w:b/>
      <w:bCs/>
    </w:rPr>
  </w:style>
  <w:style w:type="paragraph" w:customStyle="1" w:styleId="ac">
    <w:name w:val="引用"/>
    <w:basedOn w:val="a"/>
    <w:next w:val="a"/>
    <w:link w:val="ad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ad">
    <w:name w:val="引用文字"/>
    <w:basedOn w:val="a0"/>
    <w:link w:val="ac"/>
    <w:uiPriority w:val="3"/>
    <w:rPr>
      <w:i/>
      <w:iCs/>
      <w:color w:val="404040" w:themeColor="text1" w:themeTint="BF"/>
      <w:sz w:val="28"/>
    </w:rPr>
  </w:style>
  <w:style w:type="character" w:customStyle="1" w:styleId="40">
    <w:name w:val="見出し 4 (文字)"/>
    <w:basedOn w:val="a0"/>
    <w:link w:val="4"/>
    <w:uiPriority w:val="3"/>
    <w:semiHidden/>
    <w:rPr>
      <w:rFonts w:asciiTheme="majorHAnsi" w:eastAsiaTheme="majorEastAsia" w:hAnsiTheme="majorHAnsi" w:cstheme="majorBidi"/>
    </w:rPr>
  </w:style>
  <w:style w:type="paragraph" w:customStyle="1" w:styleId="ae">
    <w:name w:val="間隔なし"/>
    <w:uiPriority w:val="99"/>
    <w:qFormat/>
    <w:pPr>
      <w:spacing w:after="0" w:line="240" w:lineRule="auto"/>
    </w:pPr>
  </w:style>
  <w:style w:type="paragraph" w:customStyle="1" w:styleId="af">
    <w:name w:val="連絡先"/>
    <w:basedOn w:val="a"/>
    <w:uiPriority w:val="4"/>
    <w:qFormat/>
    <w:pPr>
      <w:spacing w:after="0"/>
    </w:pPr>
  </w:style>
  <w:style w:type="character" w:customStyle="1" w:styleId="af0">
    <w:name w:val="強調"/>
    <w:basedOn w:val="a0"/>
    <w:uiPriority w:val="22"/>
    <w:unhideWhenUsed/>
    <w:qFormat/>
    <w:rPr>
      <w:b/>
      <w:bCs/>
      <w:color w:val="5A5A5A" w:themeColor="text1" w:themeTint="A5"/>
    </w:rPr>
  </w:style>
  <w:style w:type="paragraph" w:customStyle="1" w:styleId="af1">
    <w:name w:val="連絡先の見出し"/>
    <w:basedOn w:val="a"/>
    <w:uiPriority w:val="4"/>
    <w:qFormat/>
    <w:rsid w:val="00B54AD4"/>
    <w:pPr>
      <w:spacing w:before="320" w:line="240" w:lineRule="auto"/>
    </w:pPr>
    <w:rPr>
      <w:rFonts w:asciiTheme="majorHAnsi" w:hAnsiTheme="majorHAnsi" w:cstheme="majorBidi"/>
      <w:color w:val="E76A1D" w:themeColor="accent1"/>
      <w:sz w:val="24"/>
    </w:rPr>
  </w:style>
  <w:style w:type="paragraph" w:customStyle="1" w:styleId="af2">
    <w:name w:val="組織"/>
    <w:basedOn w:val="a"/>
    <w:uiPriority w:val="3"/>
    <w:qFormat/>
    <w:rsid w:val="00B54AD4"/>
    <w:pPr>
      <w:spacing w:after="0"/>
    </w:pPr>
    <w:rPr>
      <w:rFonts w:asciiTheme="majorHAnsi" w:hAnsiTheme="majorHAnsi" w:cstheme="majorBidi"/>
      <w:b/>
      <w:bCs/>
      <w:caps/>
      <w:color w:val="E76A1D" w:themeColor="accent1"/>
      <w:sz w:val="22"/>
    </w:rPr>
  </w:style>
  <w:style w:type="paragraph" w:customStyle="1" w:styleId="af3">
    <w:name w:val="吹き出しテキスト"/>
    <w:basedOn w:val="a"/>
    <w:link w:val="af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af4">
    <w:name w:val="吹き出しテキストの文字"/>
    <w:basedOn w:val="a0"/>
    <w:link w:val="af3"/>
    <w:uiPriority w:val="99"/>
    <w:semiHidden/>
    <w:rPr>
      <w:rFonts w:ascii="Segoe UI" w:hAnsi="Segoe UI" w:cs="Segoe UI"/>
      <w:sz w:val="18"/>
    </w:rPr>
  </w:style>
  <w:style w:type="paragraph" w:styleId="af5">
    <w:name w:val="header"/>
    <w:basedOn w:val="a"/>
    <w:link w:val="af6"/>
    <w:uiPriority w:val="99"/>
    <w:unhideWhenUsed/>
    <w:rsid w:val="00B54AD4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B54AD4"/>
  </w:style>
  <w:style w:type="paragraph" w:styleId="af7">
    <w:name w:val="footer"/>
    <w:basedOn w:val="a"/>
    <w:link w:val="af8"/>
    <w:uiPriority w:val="99"/>
    <w:unhideWhenUsed/>
    <w:rsid w:val="00B54AD4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B54AD4"/>
  </w:style>
  <w:style w:type="paragraph" w:styleId="af9">
    <w:name w:val="Balloon Text"/>
    <w:basedOn w:val="a"/>
    <w:link w:val="afa"/>
    <w:uiPriority w:val="99"/>
    <w:semiHidden/>
    <w:unhideWhenUsed/>
    <w:rsid w:val="00DB116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吹き出し (文字)"/>
    <w:basedOn w:val="a0"/>
    <w:link w:val="af9"/>
    <w:uiPriority w:val="99"/>
    <w:semiHidden/>
    <w:rsid w:val="00DB116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u\AppData\Roaming\Microsoft\Templates\&#12491;&#12517;&#12540;&#12473;&#12524;&#12479;&#12540;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BE2DBB-30FC-418A-9E8E-8770F73C5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ニュースレター</Template>
  <TotalTime>246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jimu</dc:creator>
  <cp:keywords/>
  <cp:lastModifiedBy>jimu</cp:lastModifiedBy>
  <cp:revision>14</cp:revision>
  <cp:lastPrinted>2016-02-10T02:47:00Z</cp:lastPrinted>
  <dcterms:created xsi:type="dcterms:W3CDTF">2016-02-09T08:20:00Z</dcterms:created>
  <dcterms:modified xsi:type="dcterms:W3CDTF">2016-02-10T03:10:00Z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